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D5" w:rsidRPr="0093096B" w:rsidRDefault="00586BFE" w:rsidP="004A73D5">
      <w:pPr>
        <w:pStyle w:val="Overskrift1"/>
      </w:pPr>
      <w:bookmarkStart w:id="0" w:name="_GoBack"/>
      <w:bookmarkEnd w:id="0"/>
      <w:r>
        <w:t>Nalunaaruteqarnermi immersugassaq innuttaasut atugassaat</w:t>
      </w:r>
    </w:p>
    <w:p w:rsidR="0093096B" w:rsidRDefault="00586BFE" w:rsidP="004A73D5">
      <w:pPr>
        <w:rPr>
          <w:i/>
          <w:iCs/>
        </w:rPr>
      </w:pPr>
      <w:r>
        <w:rPr>
          <w:i/>
        </w:rPr>
        <w:t>Innuttaasut atugassaat (immersorsinnaasatit tamaasa immersukkit immersugarlu kommunimut nassiullugu) Mail nassiussivissaq: sis.velfaerd@qeqqata.gl</w:t>
      </w:r>
    </w:p>
    <w:p w:rsidR="004A73D5" w:rsidRPr="0093096B" w:rsidRDefault="00586BFE" w:rsidP="004A73D5">
      <w:pPr>
        <w:rPr>
          <w:i/>
          <w:iCs/>
        </w:rPr>
      </w:pPr>
      <w:r>
        <w:rPr>
          <w:i/>
        </w:rPr>
        <w:t>Meeqqap inuusuttulluunniit atugarisaat ernummatitigukkit immersugassaq una kommunimut nalunaarutiginninnissamut atussavat.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3638"/>
        <w:gridCol w:w="1199"/>
        <w:gridCol w:w="3703"/>
      </w:tblGrid>
      <w:tr w:rsidR="00792C4D" w:rsidTr="007514C5">
        <w:trPr>
          <w:trHeight w:val="492"/>
        </w:trPr>
        <w:tc>
          <w:tcPr>
            <w:tcW w:w="9534" w:type="dxa"/>
            <w:gridSpan w:val="4"/>
            <w:tcMar>
              <w:left w:w="0" w:type="dxa"/>
              <w:right w:w="0" w:type="dxa"/>
            </w:tcMar>
          </w:tcPr>
          <w:p w:rsidR="004A73D5" w:rsidRDefault="00586BFE" w:rsidP="0093096B">
            <w:pPr>
              <w:pStyle w:val="Ingenafstand"/>
              <w:rPr>
                <w:b/>
                <w:bCs/>
                <w:color w:val="1481B8"/>
              </w:rPr>
            </w:pPr>
            <w:r>
              <w:rPr>
                <w:b/>
                <w:color w:val="1481B8"/>
              </w:rPr>
              <w:t>MEERAQ PILLUGU PAASISSUTISSAT</w:t>
            </w:r>
          </w:p>
          <w:p w:rsidR="0093096B" w:rsidRPr="0093096B" w:rsidRDefault="0093096B" w:rsidP="0093096B">
            <w:pPr>
              <w:pStyle w:val="Ingenafstand"/>
              <w:rPr>
                <w:b/>
                <w:bCs/>
                <w:color w:val="1481B8"/>
              </w:rPr>
            </w:pPr>
          </w:p>
        </w:tc>
      </w:tr>
      <w:tr w:rsidR="00792C4D" w:rsidTr="007514C5">
        <w:trPr>
          <w:trHeight w:val="1054"/>
        </w:trPr>
        <w:tc>
          <w:tcPr>
            <w:tcW w:w="1031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Ateq:</w:t>
            </w:r>
          </w:p>
        </w:tc>
        <w:tc>
          <w:tcPr>
            <w:tcW w:w="3749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pPr>
              <w:pStyle w:val="Ingenafstand"/>
            </w:pPr>
            <w:r>
              <w:rPr>
                <w:rFonts w:eastAsiaTheme="minorHAnsi"/>
                <w:lang w:eastAsia="en-US"/>
              </w:rPr>
              <w:object w:dxaOrig="225" w:dyaOrig="225" w14:anchorId="5B0331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66.45pt;height:17.45pt" o:ole="" o:preferrelative="f" filled="t">
                  <v:imagedata r:id="rId10" o:title=""/>
                  <o:lock v:ext="edit" aspectratio="f"/>
                </v:shape>
                <w:control r:id="rId11" w:name="CaseContact_FullName" w:shapeid="_x0000_i1037"/>
              </w:object>
            </w:r>
          </w:p>
        </w:tc>
        <w:tc>
          <w:tcPr>
            <w:tcW w:w="912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Najugaqarfik:</w:t>
            </w:r>
          </w:p>
        </w:tc>
        <w:tc>
          <w:tcPr>
            <w:tcW w:w="3840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rPr>
                <w:rFonts w:ascii="Calibri Light" w:eastAsiaTheme="minorHAnsi" w:hAnsi="Calibri Light"/>
                <w:sz w:val="20"/>
                <w:lang w:eastAsia="en-US"/>
              </w:rPr>
              <w:object w:dxaOrig="225" w:dyaOrig="225" w14:anchorId="5E1A6624">
                <v:shape id="_x0000_i1039" type="#_x0000_t75" style="width:165.55pt;height:39.9pt" o:ole="" o:preferrelative="f" filled="t">
                  <v:imagedata r:id="rId12" o:title=""/>
                  <o:lock v:ext="edit" aspectratio="f"/>
                </v:shape>
                <w:control r:id="rId13" w:name="CaseContact_Address" w:shapeid="_x0000_i1039"/>
              </w:object>
            </w:r>
          </w:p>
        </w:tc>
      </w:tr>
      <w:tr w:rsidR="00792C4D" w:rsidTr="007514C5">
        <w:trPr>
          <w:trHeight w:val="492"/>
        </w:trPr>
        <w:tc>
          <w:tcPr>
            <w:tcW w:w="9534" w:type="dxa"/>
            <w:gridSpan w:val="4"/>
            <w:tcMar>
              <w:left w:w="0" w:type="dxa"/>
              <w:right w:w="0" w:type="dxa"/>
            </w:tcMar>
          </w:tcPr>
          <w:p w:rsidR="004A73D5" w:rsidRDefault="00586BFE" w:rsidP="0093096B">
            <w:pPr>
              <w:pStyle w:val="Ingenafstand"/>
              <w:rPr>
                <w:b/>
                <w:bCs/>
                <w:color w:val="1481B8"/>
              </w:rPr>
            </w:pPr>
            <w:r>
              <w:rPr>
                <w:b/>
                <w:color w:val="1481B8"/>
              </w:rPr>
              <w:t>MEEQQAP ANGAJOQQAAVI PILLUGIT PAASISSUTISSAT</w:t>
            </w:r>
          </w:p>
          <w:p w:rsidR="0093096B" w:rsidRPr="0093096B" w:rsidRDefault="0093096B" w:rsidP="0093096B">
            <w:pPr>
              <w:pStyle w:val="Ingenafstand"/>
              <w:rPr>
                <w:b/>
                <w:bCs/>
              </w:rPr>
            </w:pPr>
          </w:p>
        </w:tc>
      </w:tr>
      <w:tr w:rsidR="00792C4D" w:rsidTr="007514C5">
        <w:trPr>
          <w:trHeight w:val="1019"/>
        </w:trPr>
        <w:tc>
          <w:tcPr>
            <w:tcW w:w="1031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Anaanaasup aqqa:</w:t>
            </w:r>
          </w:p>
        </w:tc>
        <w:tc>
          <w:tcPr>
            <w:tcW w:w="3749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rPr>
                <w:rFonts w:ascii="Calibri Light" w:eastAsiaTheme="minorHAnsi" w:hAnsi="Calibri Light"/>
                <w:sz w:val="20"/>
                <w:lang w:eastAsia="en-US"/>
              </w:rPr>
              <w:object w:dxaOrig="225" w:dyaOrig="225" w14:anchorId="7242CBDA">
                <v:shape id="_x0000_i1041" type="#_x0000_t75" style="width:166.45pt;height:17.45pt" o:ole="" o:preferrelative="f" filled="t">
                  <v:imagedata r:id="rId10" o:title=""/>
                  <o:lock v:ext="edit" aspectratio="f"/>
                </v:shape>
                <w:control r:id="rId14" w:name="MomsFullName" w:shapeid="_x0000_i1041"/>
              </w:object>
            </w:r>
          </w:p>
        </w:tc>
        <w:tc>
          <w:tcPr>
            <w:tcW w:w="912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Anaanap najugaa:</w:t>
            </w:r>
          </w:p>
        </w:tc>
        <w:tc>
          <w:tcPr>
            <w:tcW w:w="3840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rPr>
                <w:rFonts w:ascii="Calibri Light" w:eastAsiaTheme="minorHAnsi" w:hAnsi="Calibri Light"/>
                <w:sz w:val="20"/>
                <w:lang w:eastAsia="en-US"/>
              </w:rPr>
              <w:object w:dxaOrig="225" w:dyaOrig="225" w14:anchorId="0427AA5E">
                <v:shape id="_x0000_i1043" type="#_x0000_t75" style="width:165.55pt;height:38.5pt" o:ole="" o:preferrelative="f" filled="t">
                  <v:imagedata r:id="rId15" o:title=""/>
                  <o:lock v:ext="edit" aspectratio="f"/>
                </v:shape>
                <w:control r:id="rId16" w:name="MomsAddress" w:shapeid="_x0000_i1043"/>
              </w:object>
            </w:r>
          </w:p>
        </w:tc>
      </w:tr>
      <w:tr w:rsidR="00792C4D" w:rsidTr="007514C5">
        <w:trPr>
          <w:trHeight w:val="1042"/>
        </w:trPr>
        <w:tc>
          <w:tcPr>
            <w:tcW w:w="1031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Ataataasup aqqa:</w:t>
            </w:r>
          </w:p>
        </w:tc>
        <w:tc>
          <w:tcPr>
            <w:tcW w:w="3749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rPr>
                <w:rFonts w:ascii="Calibri Light" w:eastAsiaTheme="minorHAnsi" w:hAnsi="Calibri Light"/>
                <w:sz w:val="20"/>
                <w:lang w:eastAsia="en-US"/>
              </w:rPr>
              <w:object w:dxaOrig="225" w:dyaOrig="225" w14:anchorId="72C50983">
                <v:shape id="_x0000_i1045" type="#_x0000_t75" style="width:166.45pt;height:17.45pt" o:ole="" o:preferrelative="f" filled="t">
                  <v:imagedata r:id="rId10" o:title=""/>
                  <o:lock v:ext="edit" aspectratio="f"/>
                </v:shape>
                <w:control r:id="rId17" w:name="DadsFullName" w:shapeid="_x0000_i1045"/>
              </w:object>
            </w:r>
          </w:p>
        </w:tc>
        <w:tc>
          <w:tcPr>
            <w:tcW w:w="912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t>Ataatap najugaa:</w:t>
            </w:r>
          </w:p>
        </w:tc>
        <w:tc>
          <w:tcPr>
            <w:tcW w:w="3840" w:type="dxa"/>
            <w:tcMar>
              <w:left w:w="0" w:type="dxa"/>
              <w:right w:w="0" w:type="dxa"/>
            </w:tcMar>
          </w:tcPr>
          <w:p w:rsidR="004A73D5" w:rsidRPr="0093096B" w:rsidRDefault="00586BFE" w:rsidP="00BA1C41">
            <w:r>
              <w:rPr>
                <w:rFonts w:ascii="Calibri Light" w:eastAsiaTheme="minorHAnsi" w:hAnsi="Calibri Light"/>
                <w:sz w:val="20"/>
                <w:lang w:eastAsia="en-US"/>
              </w:rPr>
              <w:object w:dxaOrig="225" w:dyaOrig="225" w14:anchorId="4D1A6D36">
                <v:shape id="_x0000_i1047" type="#_x0000_t75" style="width:165.55pt;height:39pt" o:ole="" o:preferrelative="f" filled="t">
                  <v:imagedata r:id="rId18" o:title=""/>
                  <o:lock v:ext="edit" aspectratio="f"/>
                </v:shape>
                <w:control r:id="rId19" w:name="DadsAddress" w:shapeid="_x0000_i1047"/>
              </w:object>
            </w:r>
          </w:p>
        </w:tc>
      </w:tr>
    </w:tbl>
    <w:p w:rsidR="004A73D5" w:rsidRPr="0093096B" w:rsidRDefault="00586BFE" w:rsidP="004A73D5">
      <w:pPr>
        <w:pStyle w:val="Overskrift2"/>
        <w:rPr>
          <w:sz w:val="24"/>
          <w:szCs w:val="24"/>
        </w:rPr>
      </w:pPr>
      <w:r>
        <w:rPr>
          <w:sz w:val="24"/>
        </w:rPr>
        <w:t>Suna nalunaarutigineqarpa?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4385"/>
        <w:gridCol w:w="4621"/>
      </w:tblGrid>
      <w:tr w:rsidR="00792C4D" w:rsidTr="00877CBA">
        <w:tc>
          <w:tcPr>
            <w:tcW w:w="4385" w:type="dxa"/>
            <w:tcMar>
              <w:top w:w="85" w:type="dxa"/>
              <w:left w:w="108" w:type="dxa"/>
              <w:bottom w:w="0" w:type="dxa"/>
              <w:right w:w="0" w:type="dxa"/>
            </w:tcMar>
          </w:tcPr>
          <w:p w:rsidR="004A73D5" w:rsidRPr="0093096B" w:rsidRDefault="00586BFE" w:rsidP="00BA1C41">
            <w:pPr>
              <w:rPr>
                <w:b/>
                <w:bCs/>
              </w:rPr>
            </w:pPr>
            <w:r>
              <w:rPr>
                <w:b/>
              </w:rPr>
              <w:t>Suna ernummatiginerlugu nassuiaruk.</w:t>
            </w:r>
          </w:p>
          <w:p w:rsidR="004A73D5" w:rsidRPr="0093096B" w:rsidRDefault="004A73D5" w:rsidP="00BA1C41">
            <w:pPr>
              <w:rPr>
                <w:lang w:val="la-Latn"/>
              </w:rPr>
            </w:pPr>
          </w:p>
        </w:tc>
        <w:tc>
          <w:tcPr>
            <w:tcW w:w="4621" w:type="dxa"/>
            <w:tcMar>
              <w:top w:w="85" w:type="dxa"/>
              <w:left w:w="108" w:type="dxa"/>
              <w:bottom w:w="0" w:type="dxa"/>
              <w:right w:w="108" w:type="dxa"/>
            </w:tcMar>
          </w:tcPr>
          <w:p w:rsidR="004A73D5" w:rsidRPr="0093096B" w:rsidRDefault="004A73D5" w:rsidP="00BA1C41"/>
        </w:tc>
      </w:tr>
      <w:tr w:rsidR="00792C4D" w:rsidTr="00877CBA">
        <w:tc>
          <w:tcPr>
            <w:tcW w:w="4385" w:type="dxa"/>
            <w:tcMar>
              <w:top w:w="85" w:type="dxa"/>
              <w:left w:w="108" w:type="dxa"/>
              <w:bottom w:w="0" w:type="dxa"/>
              <w:right w:w="0" w:type="dxa"/>
            </w:tcMar>
          </w:tcPr>
          <w:p w:rsidR="0093096B" w:rsidRDefault="00586BFE" w:rsidP="0093096B">
            <w:pPr>
              <w:rPr>
                <w:b/>
                <w:bCs/>
              </w:rPr>
            </w:pPr>
            <w:r>
              <w:rPr>
                <w:b/>
              </w:rPr>
              <w:t>Ernumanerit sumit aallaaveqarpa?</w:t>
            </w:r>
          </w:p>
          <w:p w:rsidR="004A73D5" w:rsidRDefault="00586BFE" w:rsidP="0093096B">
            <w:pPr>
              <w:rPr>
                <w:bCs/>
                <w:sz w:val="18"/>
                <w:szCs w:val="20"/>
              </w:rPr>
            </w:pPr>
            <w:r>
              <w:rPr>
                <w:sz w:val="18"/>
              </w:rPr>
              <w:t>Nammineq takusimasatit tusaassimasatit aallaavigivigit? Meeraq oqaaseqarsippa? Meeqqap ernummatigisariaqarnerra allanit paasisimaviuk?</w:t>
            </w:r>
          </w:p>
          <w:p w:rsidR="0093096B" w:rsidRPr="0093096B" w:rsidRDefault="0093096B" w:rsidP="0093096B">
            <w:pPr>
              <w:rPr>
                <w:b/>
                <w:bCs/>
              </w:rPr>
            </w:pPr>
          </w:p>
        </w:tc>
        <w:tc>
          <w:tcPr>
            <w:tcW w:w="4621" w:type="dxa"/>
            <w:tcMar>
              <w:top w:w="85" w:type="dxa"/>
              <w:left w:w="108" w:type="dxa"/>
              <w:bottom w:w="0" w:type="dxa"/>
              <w:right w:w="0" w:type="dxa"/>
            </w:tcMar>
          </w:tcPr>
          <w:p w:rsidR="004A73D5" w:rsidRPr="0093096B" w:rsidRDefault="004A73D5" w:rsidP="00BA1C41"/>
        </w:tc>
      </w:tr>
    </w:tbl>
    <w:p w:rsidR="0093096B" w:rsidRDefault="0093096B" w:rsidP="007514C5">
      <w:pPr>
        <w:pStyle w:val="Overskrift2"/>
        <w:rPr>
          <w:sz w:val="24"/>
          <w:szCs w:val="24"/>
        </w:rPr>
      </w:pPr>
    </w:p>
    <w:p w:rsidR="004A73D5" w:rsidRPr="0093096B" w:rsidRDefault="00586BFE" w:rsidP="007514C5">
      <w:pPr>
        <w:pStyle w:val="Overskrift2"/>
        <w:rPr>
          <w:sz w:val="24"/>
          <w:szCs w:val="24"/>
        </w:rPr>
      </w:pPr>
      <w:r>
        <w:rPr>
          <w:sz w:val="24"/>
        </w:rPr>
        <w:t>Nalunaaruteqartoq pillugu paasissutissat (meqqamik ernummateqarnermik nassitsisoq)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3109"/>
        <w:gridCol w:w="5897"/>
      </w:tblGrid>
      <w:tr w:rsidR="00792C4D" w:rsidTr="00BA1C41">
        <w:tc>
          <w:tcPr>
            <w:tcW w:w="3109" w:type="dxa"/>
          </w:tcPr>
          <w:p w:rsidR="004A73D5" w:rsidRPr="0093096B" w:rsidRDefault="00586BFE" w:rsidP="00BA1C41">
            <w:pPr>
              <w:pStyle w:val="Ingenafstand"/>
              <w:rPr>
                <w:b/>
                <w:bCs/>
              </w:rPr>
            </w:pPr>
            <w:r>
              <w:rPr>
                <w:b/>
              </w:rPr>
              <w:t>Meeqqamut attuummassutitit</w:t>
            </w:r>
          </w:p>
        </w:tc>
        <w:tc>
          <w:tcPr>
            <w:tcW w:w="5897" w:type="dxa"/>
          </w:tcPr>
          <w:p w:rsidR="004A73D5" w:rsidRPr="0093096B" w:rsidRDefault="004A73D5" w:rsidP="00BA1C41">
            <w:pPr>
              <w:rPr>
                <w:szCs w:val="20"/>
                <w:lang w:val="la-Latn"/>
              </w:rPr>
            </w:pPr>
          </w:p>
        </w:tc>
      </w:tr>
      <w:tr w:rsidR="00792C4D" w:rsidTr="00BA1C41">
        <w:tc>
          <w:tcPr>
            <w:tcW w:w="3109" w:type="dxa"/>
          </w:tcPr>
          <w:p w:rsidR="004A73D5" w:rsidRPr="0093096B" w:rsidRDefault="00586BFE" w:rsidP="00BA1C41">
            <w:pPr>
              <w:pStyle w:val="Ingenafstand"/>
              <w:rPr>
                <w:b/>
                <w:bCs/>
              </w:rPr>
            </w:pPr>
            <w:r>
              <w:rPr>
                <w:b/>
              </w:rPr>
              <w:t>Ernummatip ulloq nassiunneqarfia</w:t>
            </w:r>
          </w:p>
        </w:tc>
        <w:tc>
          <w:tcPr>
            <w:tcW w:w="5897" w:type="dxa"/>
          </w:tcPr>
          <w:p w:rsidR="004A73D5" w:rsidRPr="0093096B" w:rsidRDefault="004A73D5" w:rsidP="00BA1C41">
            <w:pPr>
              <w:rPr>
                <w:szCs w:val="20"/>
                <w:lang w:val="la-Latn"/>
              </w:rPr>
            </w:pPr>
          </w:p>
        </w:tc>
      </w:tr>
    </w:tbl>
    <w:p w:rsidR="004A73D5" w:rsidRPr="0093096B" w:rsidRDefault="00586BFE" w:rsidP="004A73D5">
      <w:pPr>
        <w:pStyle w:val="Undertitel"/>
        <w:spacing w:line="240" w:lineRule="auto"/>
        <w:rPr>
          <w:sz w:val="16"/>
          <w:szCs w:val="16"/>
        </w:rPr>
      </w:pPr>
      <w:r>
        <w:rPr>
          <w:sz w:val="16"/>
        </w:rPr>
        <w:t xml:space="preserve">(Kinaannivit allanit paasineqarnissaa kissaatiginngikkukku </w:t>
      </w:r>
      <w:r>
        <w:rPr>
          <w:b/>
          <w:sz w:val="16"/>
        </w:rPr>
        <w:t>tullinnguutumiittut</w:t>
      </w:r>
      <w:r>
        <w:rPr>
          <w:sz w:val="16"/>
        </w:rPr>
        <w:t xml:space="preserve"> immersussanngilatit)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3109"/>
        <w:gridCol w:w="5897"/>
      </w:tblGrid>
      <w:tr w:rsidR="00792C4D" w:rsidTr="00BA1C41">
        <w:tc>
          <w:tcPr>
            <w:tcW w:w="3109" w:type="dxa"/>
          </w:tcPr>
          <w:p w:rsidR="004A73D5" w:rsidRPr="0093096B" w:rsidRDefault="00586BFE" w:rsidP="00BA1C41">
            <w:pPr>
              <w:pStyle w:val="Ingenafstand"/>
              <w:rPr>
                <w:b/>
                <w:bCs/>
              </w:rPr>
            </w:pPr>
            <w:r>
              <w:rPr>
                <w:b/>
              </w:rPr>
              <w:t>Ateq</w:t>
            </w:r>
          </w:p>
        </w:tc>
        <w:tc>
          <w:tcPr>
            <w:tcW w:w="5897" w:type="dxa"/>
          </w:tcPr>
          <w:p w:rsidR="004A73D5" w:rsidRPr="0093096B" w:rsidRDefault="004A73D5" w:rsidP="00BA1C41">
            <w:pPr>
              <w:rPr>
                <w:szCs w:val="20"/>
                <w:lang w:val="la-Latn"/>
              </w:rPr>
            </w:pPr>
          </w:p>
        </w:tc>
      </w:tr>
      <w:tr w:rsidR="00792C4D" w:rsidTr="00BA1C41">
        <w:tc>
          <w:tcPr>
            <w:tcW w:w="3109" w:type="dxa"/>
          </w:tcPr>
          <w:p w:rsidR="004A73D5" w:rsidRPr="0093096B" w:rsidRDefault="00586BFE" w:rsidP="00BA1C41">
            <w:pPr>
              <w:pStyle w:val="Ingenafstand"/>
              <w:rPr>
                <w:b/>
                <w:bCs/>
              </w:rPr>
            </w:pPr>
            <w:r>
              <w:rPr>
                <w:b/>
              </w:rPr>
              <w:t>Najugaq</w:t>
            </w:r>
          </w:p>
        </w:tc>
        <w:tc>
          <w:tcPr>
            <w:tcW w:w="5897" w:type="dxa"/>
          </w:tcPr>
          <w:p w:rsidR="004A73D5" w:rsidRPr="0093096B" w:rsidRDefault="004A73D5" w:rsidP="00BA1C41">
            <w:pPr>
              <w:rPr>
                <w:szCs w:val="20"/>
                <w:lang w:val="la-Latn"/>
              </w:rPr>
            </w:pPr>
          </w:p>
        </w:tc>
      </w:tr>
      <w:tr w:rsidR="00792C4D" w:rsidTr="00BA1C41">
        <w:tc>
          <w:tcPr>
            <w:tcW w:w="3109" w:type="dxa"/>
          </w:tcPr>
          <w:p w:rsidR="004A73D5" w:rsidRPr="0093096B" w:rsidRDefault="00586BFE" w:rsidP="00BA1C41">
            <w:pPr>
              <w:pStyle w:val="Ingenafstand"/>
              <w:rPr>
                <w:b/>
                <w:bCs/>
              </w:rPr>
            </w:pPr>
            <w:r>
              <w:rPr>
                <w:b/>
              </w:rPr>
              <w:t>Oqarasuaatip normua</w:t>
            </w:r>
          </w:p>
        </w:tc>
        <w:tc>
          <w:tcPr>
            <w:tcW w:w="5897" w:type="dxa"/>
          </w:tcPr>
          <w:p w:rsidR="004A73D5" w:rsidRPr="0093096B" w:rsidRDefault="004A73D5" w:rsidP="00BA1C41">
            <w:pPr>
              <w:rPr>
                <w:szCs w:val="20"/>
                <w:lang w:val="la-Latn"/>
              </w:rPr>
            </w:pPr>
          </w:p>
        </w:tc>
      </w:tr>
    </w:tbl>
    <w:p w:rsidR="00765BA6" w:rsidRDefault="00765BA6" w:rsidP="007514C5">
      <w:pPr>
        <w:rPr>
          <w:lang w:val="la-Latn"/>
        </w:rPr>
      </w:pPr>
    </w:p>
    <w:p w:rsidR="00765BA6" w:rsidRDefault="00586BFE" w:rsidP="00765BA6">
      <w:pPr>
        <w:pStyle w:val="Overskrift1"/>
      </w:pPr>
      <w:r>
        <w:t>Underretningsskema til borgere</w:t>
      </w:r>
    </w:p>
    <w:p w:rsidR="00765BA6" w:rsidRDefault="00586BFE" w:rsidP="00765BA6">
      <w:pPr>
        <w:rPr>
          <w:i/>
          <w:iCs/>
        </w:rPr>
      </w:pPr>
      <w:r>
        <w:rPr>
          <w:i/>
          <w:iCs/>
        </w:rPr>
        <w:t>Til brug for borgere (udfyld så meget, som du kan, og send skemaet til kommunen)</w:t>
      </w:r>
      <w:r>
        <w:rPr>
          <w:i/>
          <w:iCs/>
        </w:rPr>
        <w:br/>
        <w:t>Dette skema bruges til at informere kommunen om, at du er bekymret for et barn eller unges trivsel.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3749"/>
        <w:gridCol w:w="912"/>
        <w:gridCol w:w="3842"/>
      </w:tblGrid>
      <w:tr w:rsidR="00792C4D" w:rsidTr="00765BA6">
        <w:trPr>
          <w:trHeight w:val="492"/>
        </w:trPr>
        <w:tc>
          <w:tcPr>
            <w:tcW w:w="953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pPr>
              <w:pStyle w:val="Ingenafstand"/>
              <w:rPr>
                <w:b/>
                <w:bCs/>
                <w:color w:val="1481B8"/>
              </w:rPr>
            </w:pPr>
            <w:r>
              <w:rPr>
                <w:b/>
                <w:bCs/>
                <w:color w:val="1481B8"/>
              </w:rPr>
              <w:t>BARNETS OPLYSNINGER</w:t>
            </w:r>
            <w:r>
              <w:rPr>
                <w:b/>
                <w:bCs/>
                <w:color w:val="1481B8"/>
              </w:rPr>
              <w:br/>
            </w:r>
          </w:p>
        </w:tc>
      </w:tr>
      <w:tr w:rsidR="00792C4D" w:rsidTr="002F4EDA">
        <w:trPr>
          <w:trHeight w:val="1054"/>
        </w:trPr>
        <w:tc>
          <w:tcPr>
            <w:tcW w:w="10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t>Navn:</w:t>
            </w:r>
          </w:p>
        </w:tc>
        <w:tc>
          <w:tcPr>
            <w:tcW w:w="37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>
            <w:pPr>
              <w:pStyle w:val="Ingenafstand"/>
            </w:pPr>
          </w:p>
        </w:tc>
        <w:tc>
          <w:tcPr>
            <w:tcW w:w="912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t>Adresse:</w:t>
            </w:r>
          </w:p>
        </w:tc>
        <w:tc>
          <w:tcPr>
            <w:tcW w:w="38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/>
        </w:tc>
      </w:tr>
      <w:tr w:rsidR="00792C4D" w:rsidTr="00765BA6">
        <w:trPr>
          <w:trHeight w:val="492"/>
        </w:trPr>
        <w:tc>
          <w:tcPr>
            <w:tcW w:w="953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  <w:color w:val="1481B8"/>
              </w:rPr>
              <w:t>BARNETS FORÆLDRES OPLYSNINGER</w:t>
            </w:r>
            <w:r>
              <w:rPr>
                <w:b/>
                <w:bCs/>
              </w:rPr>
              <w:br/>
            </w:r>
          </w:p>
        </w:tc>
      </w:tr>
      <w:tr w:rsidR="00792C4D" w:rsidTr="00765BA6">
        <w:trPr>
          <w:trHeight w:val="1019"/>
        </w:trPr>
        <w:tc>
          <w:tcPr>
            <w:tcW w:w="10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t>Mors navn:</w:t>
            </w:r>
          </w:p>
        </w:tc>
        <w:tc>
          <w:tcPr>
            <w:tcW w:w="37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/>
        </w:tc>
        <w:tc>
          <w:tcPr>
            <w:tcW w:w="9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t>Mors adresse:</w:t>
            </w:r>
          </w:p>
        </w:tc>
        <w:tc>
          <w:tcPr>
            <w:tcW w:w="38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/>
        </w:tc>
      </w:tr>
      <w:tr w:rsidR="00792C4D" w:rsidTr="00765BA6">
        <w:trPr>
          <w:trHeight w:val="1042"/>
        </w:trPr>
        <w:tc>
          <w:tcPr>
            <w:tcW w:w="10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lastRenderedPageBreak/>
              <w:t>Fars navn:</w:t>
            </w:r>
          </w:p>
        </w:tc>
        <w:tc>
          <w:tcPr>
            <w:tcW w:w="37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/>
        </w:tc>
        <w:tc>
          <w:tcPr>
            <w:tcW w:w="91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586BFE">
            <w:r>
              <w:t>Fars adresse:</w:t>
            </w:r>
          </w:p>
        </w:tc>
        <w:tc>
          <w:tcPr>
            <w:tcW w:w="38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5BA6" w:rsidRDefault="00765BA6"/>
        </w:tc>
      </w:tr>
    </w:tbl>
    <w:p w:rsidR="00765BA6" w:rsidRDefault="00586BFE" w:rsidP="00765BA6">
      <w:pPr>
        <w:pStyle w:val="Overskrift2"/>
        <w:rPr>
          <w:sz w:val="24"/>
          <w:szCs w:val="24"/>
        </w:rPr>
      </w:pPr>
      <w:r>
        <w:rPr>
          <w:sz w:val="24"/>
          <w:szCs w:val="24"/>
        </w:rPr>
        <w:t>Hvad underrettes der om?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4385"/>
        <w:gridCol w:w="4621"/>
      </w:tblGrid>
      <w:tr w:rsidR="00792C4D" w:rsidTr="00765BA6">
        <w:tc>
          <w:tcPr>
            <w:tcW w:w="4385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tcMar>
              <w:top w:w="85" w:type="dxa"/>
              <w:left w:w="108" w:type="dxa"/>
              <w:bottom w:w="0" w:type="dxa"/>
              <w:right w:w="0" w:type="dxa"/>
            </w:tcMar>
          </w:tcPr>
          <w:p w:rsidR="00765BA6" w:rsidRDefault="00586BFE">
            <w:pPr>
              <w:rPr>
                <w:b/>
                <w:bCs/>
              </w:rPr>
            </w:pPr>
            <w:r>
              <w:rPr>
                <w:b/>
                <w:bCs/>
              </w:rPr>
              <w:t>Beskriv hvad du er bekymret for:</w:t>
            </w:r>
          </w:p>
          <w:p w:rsidR="00765BA6" w:rsidRDefault="00765BA6"/>
        </w:tc>
        <w:tc>
          <w:tcPr>
            <w:tcW w:w="4621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:rsidR="00765BA6" w:rsidRDefault="00765BA6"/>
        </w:tc>
      </w:tr>
      <w:tr w:rsidR="00792C4D" w:rsidTr="00765BA6">
        <w:tc>
          <w:tcPr>
            <w:tcW w:w="4385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tcMar>
              <w:top w:w="85" w:type="dxa"/>
              <w:left w:w="108" w:type="dxa"/>
              <w:bottom w:w="0" w:type="dxa"/>
              <w:right w:w="0" w:type="dxa"/>
            </w:tcMar>
            <w:hideMark/>
          </w:tcPr>
          <w:p w:rsidR="00765BA6" w:rsidRDefault="00586BFE">
            <w:pPr>
              <w:rPr>
                <w:b/>
                <w:bCs/>
              </w:rPr>
            </w:pPr>
            <w:r>
              <w:rPr>
                <w:b/>
                <w:bCs/>
              </w:rPr>
              <w:t>Hvorfra kommer din bekymring?:</w:t>
            </w:r>
            <w:r>
              <w:rPr>
                <w:b/>
                <w:bCs/>
              </w:rPr>
              <w:br/>
            </w:r>
            <w:r>
              <w:rPr>
                <w:bCs/>
                <w:sz w:val="18"/>
                <w:szCs w:val="20"/>
              </w:rPr>
              <w:t>Er det noget du selv har set eller hørt? Har barnet sagt</w:t>
            </w:r>
            <w:r>
              <w:rPr>
                <w:bCs/>
                <w:sz w:val="18"/>
                <w:szCs w:val="20"/>
              </w:rPr>
              <w:br/>
              <w:t>noget? Eller har andre givet dig oplysninger om, at der er grund til bekymring for barnet?</w:t>
            </w:r>
            <w:r>
              <w:rPr>
                <w:bCs/>
              </w:rPr>
              <w:br/>
            </w:r>
          </w:p>
        </w:tc>
        <w:tc>
          <w:tcPr>
            <w:tcW w:w="4621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tcMar>
              <w:top w:w="85" w:type="dxa"/>
              <w:left w:w="108" w:type="dxa"/>
              <w:bottom w:w="0" w:type="dxa"/>
              <w:right w:w="0" w:type="dxa"/>
            </w:tcMar>
          </w:tcPr>
          <w:p w:rsidR="00765BA6" w:rsidRDefault="00765BA6"/>
        </w:tc>
      </w:tr>
    </w:tbl>
    <w:p w:rsidR="00765BA6" w:rsidRDefault="00586BFE" w:rsidP="00765BA6">
      <w:pPr>
        <w:pStyle w:val="Overskrift2"/>
        <w:rPr>
          <w:sz w:val="24"/>
          <w:szCs w:val="24"/>
        </w:rPr>
      </w:pPr>
      <w:r>
        <w:br/>
      </w:r>
      <w:r>
        <w:rPr>
          <w:sz w:val="24"/>
          <w:szCs w:val="24"/>
        </w:rPr>
        <w:t>Oplysninger om underretter (den der sender bekymringen om barnet)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3109"/>
        <w:gridCol w:w="5897"/>
      </w:tblGrid>
      <w:tr w:rsidR="00792C4D" w:rsidTr="00765BA6">
        <w:tc>
          <w:tcPr>
            <w:tcW w:w="3109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</w:rPr>
              <w:t>Din relation til barnet</w:t>
            </w:r>
          </w:p>
        </w:tc>
        <w:tc>
          <w:tcPr>
            <w:tcW w:w="5897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</w:tcPr>
          <w:p w:rsidR="00765BA6" w:rsidRDefault="00765BA6">
            <w:pPr>
              <w:rPr>
                <w:szCs w:val="20"/>
              </w:rPr>
            </w:pPr>
          </w:p>
        </w:tc>
      </w:tr>
      <w:tr w:rsidR="00792C4D" w:rsidTr="00765BA6">
        <w:tc>
          <w:tcPr>
            <w:tcW w:w="3109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</w:rPr>
              <w:t>Dato for afsendelse af bekymring</w:t>
            </w:r>
          </w:p>
        </w:tc>
        <w:tc>
          <w:tcPr>
            <w:tcW w:w="5897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</w:tcPr>
          <w:p w:rsidR="00765BA6" w:rsidRDefault="00765BA6">
            <w:pPr>
              <w:rPr>
                <w:szCs w:val="20"/>
              </w:rPr>
            </w:pPr>
          </w:p>
        </w:tc>
      </w:tr>
    </w:tbl>
    <w:p w:rsidR="00765BA6" w:rsidRDefault="00586BFE" w:rsidP="00765BA6">
      <w:pPr>
        <w:pStyle w:val="Undertitel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br/>
        <w:t xml:space="preserve">(Hvis du vil være anonym, skal du </w:t>
      </w:r>
      <w:r>
        <w:rPr>
          <w:b/>
          <w:bCs/>
          <w:sz w:val="16"/>
          <w:szCs w:val="16"/>
        </w:rPr>
        <w:t>ikke</w:t>
      </w:r>
      <w:r>
        <w:rPr>
          <w:sz w:val="16"/>
          <w:szCs w:val="16"/>
        </w:rPr>
        <w:t xml:space="preserve"> udfylde dette nedenfor)</w:t>
      </w:r>
    </w:p>
    <w:tbl>
      <w:tblPr>
        <w:tblStyle w:val="ESDHTable"/>
        <w:tblW w:w="0" w:type="auto"/>
        <w:tblLook w:val="04A0" w:firstRow="1" w:lastRow="0" w:firstColumn="1" w:lastColumn="0" w:noHBand="0" w:noVBand="1"/>
      </w:tblPr>
      <w:tblGrid>
        <w:gridCol w:w="3109"/>
        <w:gridCol w:w="5897"/>
      </w:tblGrid>
      <w:tr w:rsidR="00792C4D" w:rsidTr="00765BA6">
        <w:tc>
          <w:tcPr>
            <w:tcW w:w="3109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5897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</w:tcPr>
          <w:p w:rsidR="00765BA6" w:rsidRDefault="00765BA6">
            <w:pPr>
              <w:rPr>
                <w:szCs w:val="20"/>
              </w:rPr>
            </w:pPr>
          </w:p>
        </w:tc>
      </w:tr>
      <w:tr w:rsidR="00792C4D" w:rsidTr="00765BA6">
        <w:tc>
          <w:tcPr>
            <w:tcW w:w="3109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5897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</w:tcPr>
          <w:p w:rsidR="00765BA6" w:rsidRDefault="00765BA6">
            <w:pPr>
              <w:rPr>
                <w:szCs w:val="20"/>
              </w:rPr>
            </w:pPr>
          </w:p>
        </w:tc>
      </w:tr>
      <w:tr w:rsidR="00792C4D" w:rsidTr="00765BA6">
        <w:tc>
          <w:tcPr>
            <w:tcW w:w="3109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  <w:hideMark/>
          </w:tcPr>
          <w:p w:rsidR="00765BA6" w:rsidRDefault="00586BFE">
            <w:pPr>
              <w:pStyle w:val="Ingenafstand"/>
              <w:rPr>
                <w:b/>
                <w:bCs/>
              </w:rPr>
            </w:pPr>
            <w:r>
              <w:rPr>
                <w:b/>
                <w:bCs/>
              </w:rPr>
              <w:t>Telefonnummer</w:t>
            </w:r>
          </w:p>
        </w:tc>
        <w:tc>
          <w:tcPr>
            <w:tcW w:w="5897" w:type="dxa"/>
            <w:tcBorders>
              <w:top w:val="single" w:sz="8" w:space="0" w:color="1481B8"/>
              <w:left w:val="single" w:sz="8" w:space="0" w:color="1481B8"/>
              <w:bottom w:val="single" w:sz="8" w:space="0" w:color="1481B8"/>
              <w:right w:val="single" w:sz="8" w:space="0" w:color="1481B8"/>
            </w:tcBorders>
          </w:tcPr>
          <w:p w:rsidR="00765BA6" w:rsidRDefault="00765BA6">
            <w:pPr>
              <w:rPr>
                <w:szCs w:val="20"/>
              </w:rPr>
            </w:pPr>
          </w:p>
        </w:tc>
      </w:tr>
    </w:tbl>
    <w:p w:rsidR="002F4EDA" w:rsidRDefault="002F4EDA" w:rsidP="00765BA6"/>
    <w:p w:rsidR="0059674A" w:rsidRPr="0059674A" w:rsidRDefault="00586BFE" w:rsidP="0059674A">
      <w:pPr>
        <w:tabs>
          <w:tab w:val="left" w:pos="3488"/>
        </w:tabs>
      </w:pPr>
      <w:r>
        <w:tab/>
      </w:r>
    </w:p>
    <w:sectPr w:rsidR="0059674A" w:rsidRPr="0059674A" w:rsidSect="004173C4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425" w:right="1134" w:bottom="1701" w:left="1134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8F4" w:rsidRDefault="00586BFE">
      <w:pPr>
        <w:spacing w:after="0" w:line="240" w:lineRule="auto"/>
      </w:pPr>
      <w:r>
        <w:separator/>
      </w:r>
    </w:p>
  </w:endnote>
  <w:endnote w:type="continuationSeparator" w:id="0">
    <w:p w:rsidR="005978F4" w:rsidRDefault="0058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B84" w:rsidRPr="009D538B" w:rsidRDefault="00586BFE" w:rsidP="00A50E1F">
    <w:pPr>
      <w:pStyle w:val="Sidefod"/>
      <w:jc w:val="center"/>
      <w:rPr>
        <w:color w:val="808080" w:themeColor="background1" w:themeShade="80"/>
        <w:sz w:val="20"/>
        <w:szCs w:val="20"/>
      </w:rPr>
    </w:pPr>
    <w:r w:rsidRPr="00EE5571">
      <w:rPr>
        <w:noProof/>
        <w:color w:val="808080" w:themeColor="background1" w:themeShade="80"/>
        <w:sz w:val="20"/>
        <w:szCs w:val="20"/>
        <w:lang w:eastAsia="da-DK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-262321</wp:posOffset>
              </wp:positionV>
              <wp:extent cx="6115487" cy="396077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487" cy="39607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808080" w:themeColor="background1" w:themeShade="80"/>
                            </w:rPr>
                            <w:id w:val="74616964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color w:val="015697"/>
                              <w:sz w:val="20"/>
                              <w:szCs w:val="20"/>
                            </w:rPr>
                          </w:sdtEndPr>
                          <w:sdtContent>
                            <w:p w:rsidR="00A92902" w:rsidRPr="00D12342" w:rsidRDefault="00CD4A46" w:rsidP="00A92902">
                              <w:pPr>
                                <w:pStyle w:val="Sidefod"/>
                                <w:jc w:val="center"/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sdt>
                                <w:sdtP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id w:val="542719407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color w:val="015697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Fonts w:ascii="Calibri Light" w:hAnsi="Calibri Light" w:cs="Calibri Light"/>
                                        <w:color w:val="808080" w:themeColor="background1" w:themeShade="80"/>
                                        <w:sz w:val="20"/>
                                        <w:szCs w:val="20"/>
                                      </w:rPr>
                                      <w:id w:val="501598107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EndPr>
                                      <w:rPr>
                                        <w:color w:val="015697"/>
                                        <w:sz w:val="18"/>
                                        <w:szCs w:val="18"/>
                                      </w:rPr>
                                    </w:sdtEndPr>
                                    <w:sdtContent>
                                      <w:sdt>
                                        <w:sdtPr>
                                          <w:rPr>
                                            <w:rFonts w:ascii="Calibri Light" w:hAnsi="Calibri Light" w:cs="Calibri Light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id w:val="1281101439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EndPr>
                                          <w:rPr>
                                            <w:color w:val="015697"/>
                                          </w:rPr>
                                        </w:sdtEndPr>
                                        <w:sdtContent>
                                          <w:sdt>
                                            <w:sdtPr>
                                              <w:rPr>
                                                <w:rFonts w:ascii="Calibri Light" w:hAnsi="Calibri Light" w:cs="Calibri Light"/>
                                                <w:color w:val="808080" w:themeColor="background1" w:themeShade="80"/>
                                                <w:sz w:val="18"/>
                                                <w:szCs w:val="18"/>
                                              </w:rPr>
                                              <w:id w:val="1418271084"/>
                                              <w:docPartObj>
                                                <w:docPartGallery w:val="Page Numbers (Bottom of Page)"/>
                                                <w:docPartUnique/>
                                              </w:docPartObj>
                                            </w:sdtPr>
                                            <w:sdtEndPr>
                                              <w:rPr>
                                                <w:color w:val="19A0E0"/>
                                              </w:rPr>
                                            </w:sdtEndPr>
                                            <w:sdtContent>
                                              <w:sdt>
                                                <w:sdtPr>
                                                  <w:rPr>
                                                    <w:rFonts w:ascii="Calibri Light" w:hAnsi="Calibri Light" w:cs="Calibri Light"/>
                                                    <w:color w:val="19A0E0"/>
                                                    <w:sz w:val="18"/>
                                                    <w:szCs w:val="18"/>
                                                  </w:rPr>
                                                  <w:id w:val="2044100309"/>
                                                  <w:docPartObj>
                                                    <w:docPartGallery w:val="Page Numbers (Top of Page)"/>
                                                    <w:docPartUnique/>
                                                  </w:docPartObj>
                                                </w:sdtPr>
                                                <w:sdtEndPr>
                                                  <w:rPr>
                                                    <w:sz w:val="16"/>
                                                    <w:szCs w:val="16"/>
                                                  </w:rPr>
                                                </w:sdtEndPr>
                                                <w:sdtContent>
                                                  <w:r w:rsidR="00D12342" w:rsidRPr="00D12342">
                                                    <w:rPr>
                                                      <w:rFonts w:ascii="Calibri Light" w:hAnsi="Calibri Light" w:cs="Calibri Light"/>
                                                      <w:i/>
                                                      <w:iCs/>
                                                      <w:color w:val="19A0E0"/>
                                                      <w:sz w:val="16"/>
                                                      <w:szCs w:val="16"/>
                                                    </w:rPr>
                                                    <w:t>Børne- og familieafdelingen</w:t>
                                                  </w:r>
                                                </w:sdtContent>
                                              </w:sdt>
                                              <w:r w:rsidR="00586BFE" w:rsidRPr="001E70FE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 xml:space="preserve"> ◦ </w:t>
                                              </w:r>
                                              <w:r w:rsidR="00586BFE" w:rsidRPr="00D53BD8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>Sismiut Makkorsip Aqq. 2</w:t>
                                              </w:r>
                                              <w:r w:rsidR="00586BFE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>5</w:t>
                                              </w:r>
                                              <w:r w:rsidR="00586BFE" w:rsidRPr="00D53BD8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</w:rPr>
                                                <w:t xml:space="preserve">. </w:t>
                                              </w:r>
                                              <w:r w:rsidR="00586BFE" w:rsidRPr="00586BFE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Postboks 1014 3911 Sisimiut</w:t>
                                              </w:r>
                                              <w:r w:rsidR="00586BFE" w:rsidRPr="00D12342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 xml:space="preserve"> ◦ </w:t>
                                              </w:r>
                                              <w:r w:rsidR="00586BFE" w:rsidRPr="00D12342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Tel.:</w:t>
                                              </w:r>
                                              <w:r w:rsidR="00586BFE" w:rsidRPr="00D12342">
                                                <w:rPr>
                                                  <w:rFonts w:ascii="Calibri Light" w:hAnsi="Calibri Light" w:cs="Calibri Light"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 xml:space="preserve"> </w:t>
                                              </w:r>
                                              <w:r w:rsidR="00586BFE" w:rsidRPr="00586BFE">
                                                <w:rPr>
                                                  <w:rFonts w:ascii="Calibri Light" w:hAnsi="Calibri Light" w:cs="Calibri Light"/>
                                                  <w:i/>
                                                  <w:iCs/>
                                                  <w:color w:val="19A0E0"/>
                                                  <w:sz w:val="16"/>
                                                  <w:szCs w:val="16"/>
                                                  <w:lang w:val="en-US"/>
                                                </w:rPr>
                                                <w:t>(+299) 86 73 06</w:t>
                                              </w:r>
                                            </w:sdtContent>
                                          </w:sdt>
                                          <w:r w:rsidR="00586BFE" w:rsidRPr="00D12342"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◦ </w:t>
                                          </w:r>
                                          <w:r w:rsidR="00586BFE" w:rsidRPr="00D12342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>E-mail:</w:t>
                                          </w:r>
                                          <w:r w:rsidR="00586BFE" w:rsidRPr="00D12342"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r w:rsidR="00586BFE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>sis.velfaerd</w:t>
                                          </w:r>
                                          <w:r w:rsidR="00586BFE" w:rsidRPr="00586BFE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19A0E0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>@qeqqata.gl</w:t>
                                          </w:r>
                                          <w:r w:rsidR="00586BFE" w:rsidRPr="00586BFE">
                                            <w:rPr>
                                              <w:rFonts w:ascii="Calibri Light" w:hAnsi="Calibri Light" w:cs="Calibri Light"/>
                                              <w:i/>
                                              <w:iCs/>
                                              <w:color w:val="015697"/>
                                              <w:sz w:val="16"/>
                                              <w:szCs w:val="16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p>
                            <w:p w:rsidR="00A92902" w:rsidRPr="00D12342" w:rsidRDefault="00A92902" w:rsidP="00A92902">
                              <w:pPr>
                                <w:rPr>
                                  <w:rFonts w:ascii="Calibri Light" w:hAnsi="Calibri Light" w:cs="Calibri Light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  <w:p w:rsidR="00EE5571" w:rsidRPr="009D538B" w:rsidRDefault="00CD4A46" w:rsidP="00B227FD">
                              <w:pPr>
                                <w:pStyle w:val="Sidefod"/>
                                <w:jc w:val="center"/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</w:pPr>
                            </w:p>
                          </w:sdtContent>
                        </w:sdt>
                        <w:p w:rsidR="00EE5571" w:rsidRDefault="00EE5571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30.35pt;margin-top:-20.65pt;width:481.55pt;height:31.2pt;z-index:251658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" filled="f" stroked="f">
              <v:textbox>
                <w:txbxContent>
                  <w:sdt>
                    <w:sdtPr>
                      <w:rPr>
                        <w:color w:val="808080" w:themeColor="background1" w:themeShade="80"/>
                      </w:rPr>
                      <w:id w:val="746169644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color w:val="015697"/>
                        <w:sz w:val="20"/>
                        <w:szCs w:val="20"/>
                      </w:rPr>
                    </w:sdtEndPr>
                    <w:sdtContent>
                      <w:p w14:paraId="2E9B53D4" w14:textId="2BA924CF" w:rsidR="00A92902" w:rsidRPr="00D12342" w:rsidRDefault="00586BFE" w:rsidP="00A92902">
                        <w:pPr>
                          <w:pStyle w:val="Sidefod"/>
                          <w:jc w:val="center"/>
                          <w:rPr>
                            <w:rFonts w:ascii="Calibri Light" w:hAnsi="Calibri Light" w:cs="Calibri Light"/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</w:pPr>
                        <w:sdt>
                          <w:sdtP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id w:val="54271940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color w:val="015697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Calibri Light" w:hAnsi="Calibri Light" w:cs="Calibri Light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id w:val="501598107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>
                                <w:rPr>
                                  <w:color w:val="015697"/>
                                  <w:sz w:val="18"/>
                                  <w:szCs w:val="18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="Calibri Light" w:hAnsi="Calibri Light" w:cs="Calibri Light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id w:val="1281101439"/>
                                    <w:docPartObj>
                                      <w:docPartGallery w:val="Page Numbers (Top of Page)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color w:val="015697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ascii="Calibri Light" w:hAnsi="Calibri Light" w:cs="Calibri Light"/>
                                          <w:color w:val="808080" w:themeColor="background1" w:themeShade="80"/>
                                          <w:sz w:val="18"/>
                                          <w:szCs w:val="18"/>
                                        </w:rPr>
                                        <w:id w:val="1418271084"/>
                                        <w:docPartObj>
                                          <w:docPartGallery w:val="Page Numbers (Bottom of Page)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color w:val="19A0E0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ascii="Calibri Light" w:hAnsi="Calibri Light" w:cs="Calibri Light"/>
                                              <w:color w:val="19A0E0"/>
                                              <w:sz w:val="18"/>
                                              <w:szCs w:val="18"/>
                                            </w:rPr>
                                            <w:id w:val="2044100309"/>
                                            <w:docPartObj>
                                              <w:docPartGallery w:val="Page Numbers (Top of Page)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sz w:val="16"/>
                                              <w:szCs w:val="16"/>
                                            </w:rPr>
                                          </w:sdtEndPr>
                                          <w:sdtContent>
                                            <w:r w:rsidR="00D12342" w:rsidRPr="00D12342">
                                              <w:rPr>
                                                <w:rFonts w:ascii="Calibri Light" w:hAnsi="Calibri Light" w:cs="Calibri Light"/>
                                                <w:i/>
                                                <w:iCs/>
                                                <w:color w:val="19A0E0"/>
                                                <w:sz w:val="16"/>
                                                <w:szCs w:val="16"/>
                                              </w:rPr>
                                              <w:t>Børne- og familieafdelingen</w:t>
                                            </w:r>
                                          </w:sdtContent>
                                        </w:sdt>
                                        <w:r w:rsidRPr="001E70FE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 xml:space="preserve"> ◦ </w:t>
                                        </w:r>
                                        <w:r w:rsidRPr="00D53BD8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>Sismiut Makkorsip Aqq. 2</w:t>
                                        </w:r>
                                        <w:r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  <w:r w:rsidRPr="00D53BD8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</w:rPr>
                                          <w:t xml:space="preserve">. 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Postboks 1014 3911 Sisimiut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◦ 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Tel.:</w:t>
                                        </w:r>
                                        <w:r w:rsidRPr="00D12342">
                                          <w:rPr>
                                            <w:rFonts w:ascii="Calibri Light" w:hAnsi="Calibri Light" w:cs="Calibri Light"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(+299) 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86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73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 w:rsidRPr="00586BFE">
                                          <w:rPr>
                                            <w:rFonts w:ascii="Calibri Light" w:hAnsi="Calibri Light" w:cs="Calibri Light"/>
                                            <w:i/>
                                            <w:iCs/>
                                            <w:color w:val="19A0E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06</w:t>
                                        </w:r>
                                      </w:sdtContent>
                                    </w:sdt>
                                    <w:r w:rsidRPr="00D12342">
                                      <w:rPr>
                                        <w:rFonts w:ascii="Calibri Light" w:hAnsi="Calibri Light" w:cs="Calibri Light"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◦ </w:t>
                                    </w:r>
                                    <w:r w:rsidRPr="00D12342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E-mail:</w:t>
                                    </w:r>
                                    <w:r w:rsidRPr="00D12342">
                                      <w:rPr>
                                        <w:rFonts w:ascii="Calibri Light" w:hAnsi="Calibri Light" w:cs="Calibri Light"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sis.velfaerd</w:t>
                                    </w:r>
                                    <w:r w:rsidRPr="00586BFE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@</w:t>
                                    </w:r>
                                    <w:r w:rsidRPr="00586BFE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qeqqata</w:t>
                                    </w:r>
                                    <w:r w:rsidRPr="00586BFE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19A0E0"/>
                                        <w:sz w:val="16"/>
                                        <w:szCs w:val="16"/>
                                        <w:lang w:val="en-US"/>
                                      </w:rPr>
                                      <w:t>.gl</w:t>
                                    </w:r>
                                    <w:r w:rsidRPr="00586BFE">
                                      <w:rPr>
                                        <w:rFonts w:ascii="Calibri Light" w:hAnsi="Calibri Light" w:cs="Calibri Light"/>
                                        <w:i/>
                                        <w:iCs/>
                                        <w:color w:val="015697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p>
                      <w:p w14:paraId="17EBCA34" w14:textId="77777777" w:rsidR="00A92902" w:rsidRPr="00D12342" w:rsidRDefault="00A92902" w:rsidP="00A92902">
                        <w:pPr>
                          <w:rPr>
                            <w:rFonts w:ascii="Calibri Light" w:hAnsi="Calibri Light" w:cs="Calibri Light"/>
                            <w:sz w:val="20"/>
                            <w:szCs w:val="20"/>
                            <w:lang w:val="en-US"/>
                          </w:rPr>
                        </w:pPr>
                      </w:p>
                      <w:p w14:paraId="4BB8ECBB" w14:textId="77777777" w:rsidR="00EE5571" w:rsidRPr="009D538B" w:rsidRDefault="00586BFE" w:rsidP="00B227FD">
                        <w:pPr>
                          <w:pStyle w:val="Sidefod"/>
                          <w:jc w:val="center"/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</w:pPr>
                      </w:p>
                    </w:sdtContent>
                  </w:sdt>
                  <w:p w14:paraId="105E927C" w14:textId="77777777" w:rsidR="00EE5571" w:rsidRDefault="00EE5571"/>
                </w:txbxContent>
              </v:textbox>
              <w10:wrap anchorx="margin"/>
            </v:shape>
          </w:pict>
        </mc:Fallback>
      </mc:AlternateContent>
    </w:r>
    <w:r w:rsidR="00DF4D61" w:rsidRPr="00DF4D61">
      <w:rPr>
        <w:noProof/>
        <w:color w:val="808080" w:themeColor="background1" w:themeShade="80"/>
        <w:sz w:val="20"/>
        <w:szCs w:val="20"/>
        <w:lang w:eastAsia="da-DK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-582749</wp:posOffset>
              </wp:positionV>
              <wp:extent cx="1650670" cy="237506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23750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F4D61" w:rsidRDefault="00586BFE">
                          <w:r w:rsidRPr="009D538B">
                            <w:rPr>
                              <w:rFonts w:asciiTheme="majorHAnsi" w:hAnsiTheme="majorHAnsi" w:cstheme="majorHAnsi"/>
                              <w:i/>
                              <w:iCs/>
                              <w:color w:val="808080" w:themeColor="background1" w:themeShade="80"/>
                              <w:sz w:val="18"/>
                              <w:szCs w:val="18"/>
                            </w:rPr>
                            <w:t>Dokument Id:</w:t>
                          </w:r>
                          <w:r w:rsidR="002D71AC" w:rsidRPr="002D71AC">
                            <w:t xml:space="preserve"> </w:t>
                          </w:r>
                          <w:sdt>
                            <w:sdtPr>
                              <w:alias w:val="Dok ID"/>
                              <w:tag w:val="DocID"/>
                              <w:id w:val="641157541"/>
                              <w:lock w:val="contentLocked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AD114116-525B-486F-8C5C-4666B2781B60' xmlns:ns5='http://schemas.microsoft.com/sharepoint/v3/fields' xmlns:ns6='529f038c-3089-40a0-b9da-26b2ae85bc9c' " w:xpath="/ns0:properties[1]/documentManagement[1]/ns3:DocID[1]" w:storeItemID="{B1B7C262-83B7-4A07-A92D-FB30ED5FBAFD}"/>
                              <w:text/>
                            </w:sdtPr>
                            <w:sdtEndPr/>
                            <w:sdtContent>
                              <w:r>
                                <w:t>6212</w:t>
                              </w:r>
                            </w:sdtContent>
                          </w:sdt>
                          <w:r w:rsidRPr="009D538B">
                            <w:rPr>
                              <w:rFonts w:asciiTheme="majorHAnsi" w:hAnsiTheme="majorHAnsi" w:cstheme="majorHAnsi"/>
                              <w:i/>
                              <w:iC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D538B">
                            <w:rPr>
                              <w:rFonts w:asciiTheme="majorHAnsi" w:hAnsiTheme="majorHAnsi" w:cstheme="majorHAnsi"/>
                              <w:i/>
                              <w:iCs/>
                              <w:color w:val="808080" w:themeColor="background1" w:themeShade="80"/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78.75pt;margin-top:-45.9pt;width:129.95pt;height:18.7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" filled="f" stroked="f">
              <v:textbox>
                <w:txbxContent>
                  <w:p w14:paraId="24F41D54" w14:textId="1F306380" w:rsidR="00DF4D61" w:rsidRDefault="00586BFE">
                    <w:r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18"/>
                        <w:szCs w:val="18"/>
                      </w:rPr>
                      <w:t>Dokument Id:</w:t>
                    </w:r>
                    <w:r w:rsidR="002D71AC" w:rsidRPr="002D71AC">
                      <w:t xml:space="preserve"> </w:t>
                    </w:r>
                    <w:sdt>
                      <w:sdtPr>
                        <w:alias w:val="Dok ID"/>
                        <w:tag w:val="DocID"/>
                        <w:id w:val="641157541"/>
                        <w:lock w:val="contentLocked"/>
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AD114116-525B-486F-8C5C-4666B2781B60' xmlns:ns5='http://schemas.microsoft.com/sharepoint/v3/fields' xmlns:ns6='529f038c-3089-40a0-b9da-26b2ae85bc9c' " w:xpath="/ns0:properties[1]/documentManagement[1]/ns3:DocID[1]" w:storeItemID="{B1B7C262-83B7-4A07-A92D-FB30ED5FBAFD}"/>
                        <w:text/>
                      </w:sdtPr>
                      <w:sdtEndPr/>
                      <w:sdtContent>
                        <w:r>
                          <w:t>6212</w:t>
                        </w:r>
                      </w:sdtContent>
                    </w:sdt>
                    <w:r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B0EC7"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-589865</wp:posOffset>
              </wp:positionV>
              <wp:extent cx="1276350" cy="29845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298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4065" w:rsidRDefault="00586BFE">
                          <w:r w:rsidRPr="00791745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 xml:space="preserve">Side 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</w:rPr>
                            <w:instrText xml:space="preserve"> PAGE </w:instrTex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D4A46">
                            <w:rPr>
                              <w:rFonts w:asciiTheme="majorHAnsi" w:hAnsiTheme="majorHAnsi" w:cstheme="majorHAnsi"/>
                              <w:b/>
                              <w:bCs/>
                              <w:noProof/>
                              <w:color w:val="808080" w:themeColor="background1" w:themeShade="80"/>
                            </w:rPr>
                            <w:t>2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91745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 xml:space="preserve"> af 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</w:rPr>
                            <w:instrText xml:space="preserve"> NUMPAGES  </w:instrTex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D4A46">
                            <w:rPr>
                              <w:rFonts w:asciiTheme="majorHAnsi" w:hAnsiTheme="majorHAnsi" w:cstheme="majorHAnsi"/>
                              <w:b/>
                              <w:bCs/>
                              <w:noProof/>
                              <w:color w:val="808080" w:themeColor="background1" w:themeShade="80"/>
                            </w:rPr>
                            <w:t>2</w:t>
                          </w:r>
                          <w:r w:rsidRPr="00791745">
                            <w:rPr>
                              <w:rFonts w:asciiTheme="majorHAnsi" w:hAnsiTheme="majorHAnsi" w:cstheme="majorHAnsi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-46.45pt;width:100.5pt;height:23.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" stroked="f">
              <v:textbox>
                <w:txbxContent>
                  <w:p w:rsidR="00874065" w:rsidRDefault="00586BFE">
                    <w:r w:rsidRPr="00791745">
                      <w:rPr>
                        <w:rFonts w:asciiTheme="majorHAnsi" w:hAnsiTheme="majorHAnsi" w:cstheme="majorHAnsi"/>
                        <w:color w:val="808080" w:themeColor="background1" w:themeShade="80"/>
                      </w:rPr>
                      <w:t xml:space="preserve">Side 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</w:rPr>
                      <w:instrText xml:space="preserve"> PAGE </w:instrTex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="00CD4A46">
                      <w:rPr>
                        <w:rFonts w:asciiTheme="majorHAnsi" w:hAnsiTheme="majorHAnsi" w:cstheme="majorHAnsi"/>
                        <w:b/>
                        <w:bCs/>
                        <w:noProof/>
                        <w:color w:val="808080" w:themeColor="background1" w:themeShade="80"/>
                      </w:rPr>
                      <w:t>2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  <w:r w:rsidRPr="00791745">
                      <w:rPr>
                        <w:rFonts w:asciiTheme="majorHAnsi" w:hAnsiTheme="majorHAnsi" w:cstheme="majorHAnsi"/>
                        <w:color w:val="808080" w:themeColor="background1" w:themeShade="80"/>
                      </w:rPr>
                      <w:t xml:space="preserve"> af 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begin"/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</w:rPr>
                      <w:instrText xml:space="preserve"> NUMPAGES  </w:instrTex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separate"/>
                    </w:r>
                    <w:r w:rsidR="00CD4A46">
                      <w:rPr>
                        <w:rFonts w:asciiTheme="majorHAnsi" w:hAnsiTheme="majorHAnsi" w:cstheme="majorHAnsi"/>
                        <w:b/>
                        <w:bCs/>
                        <w:noProof/>
                        <w:color w:val="808080" w:themeColor="background1" w:themeShade="80"/>
                      </w:rPr>
                      <w:t>2</w:t>
                    </w:r>
                    <w:r w:rsidRPr="00791745">
                      <w:rPr>
                        <w:rFonts w:asciiTheme="majorHAnsi" w:hAnsiTheme="majorHAnsi" w:cstheme="majorHAnsi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3C4" w:rsidRPr="009D538B" w:rsidRDefault="00CD4A46" w:rsidP="004173C4">
    <w:pPr>
      <w:pStyle w:val="Sidefod"/>
      <w:jc w:val="center"/>
      <w:rPr>
        <w:color w:val="808080" w:themeColor="background1" w:themeShade="80"/>
        <w:sz w:val="20"/>
        <w:szCs w:val="20"/>
      </w:rPr>
    </w:pPr>
    <w:sdt>
      <w:sdtPr>
        <w:rPr>
          <w:color w:val="808080" w:themeColor="background1" w:themeShade="80"/>
        </w:rPr>
        <w:id w:val="1138648587"/>
        <w:docPartObj>
          <w:docPartGallery w:val="Page Numbers (Bottom of Page)"/>
          <w:docPartUnique/>
        </w:docPartObj>
      </w:sdtPr>
      <w:sdtEndPr>
        <w:rPr>
          <w:color w:val="015697"/>
          <w:sz w:val="20"/>
          <w:szCs w:val="20"/>
        </w:rPr>
      </w:sdtEndPr>
      <w:sdtContent>
        <w:sdt>
          <w:sdtPr>
            <w:rPr>
              <w:color w:val="808080" w:themeColor="background1" w:themeShade="80"/>
              <w:sz w:val="20"/>
              <w:szCs w:val="20"/>
            </w:rPr>
            <w:id w:val="574354931"/>
            <w:docPartObj>
              <w:docPartGallery w:val="Page Numbers (Top of Page)"/>
              <w:docPartUnique/>
            </w:docPartObj>
          </w:sdtPr>
          <w:sdtEndPr>
            <w:rPr>
              <w:color w:val="015697"/>
            </w:rPr>
          </w:sdtEndPr>
          <w:sdtContent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sz w:val="20"/>
                  <w:szCs w:val="20"/>
                </w:rPr>
                <w:id w:val="342089093"/>
                <w:docPartObj>
                  <w:docPartGallery w:val="Page Numbers (Bottom of Page)"/>
                  <w:docPartUnique/>
                </w:docPartObj>
              </w:sdtPr>
              <w:sdtEndPr>
                <w:rPr>
                  <w:color w:val="015697"/>
                </w:rPr>
              </w:sdtEndPr>
              <w:sdtContent>
                <w:sdt>
                  <w:sdtPr>
                    <w:rPr>
                      <w:rFonts w:asciiTheme="majorHAnsi" w:hAnsiTheme="majorHAnsi" w:cstheme="majorHAnsi"/>
                      <w:color w:val="808080" w:themeColor="background1" w:themeShade="80"/>
                      <w:sz w:val="20"/>
                      <w:szCs w:val="20"/>
                    </w:rPr>
                    <w:id w:val="726712161"/>
                    <w:docPartObj>
                      <w:docPartGallery w:val="Page Numbers (Top of Page)"/>
                      <w:docPartUnique/>
                    </w:docPartObj>
                  </w:sdtPr>
                  <w:sdtEndPr>
                    <w:rPr>
                      <w:color w:val="015697"/>
                      <w:sz w:val="18"/>
                      <w:szCs w:val="18"/>
                    </w:rPr>
                  </w:sdtEndPr>
                  <w:sdtContent>
                    <w:r w:rsidR="00586BFE"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18"/>
                        <w:szCs w:val="18"/>
                      </w:rPr>
                      <w:t>Dokument Id: 000-10.03.21-DK</w:t>
                    </w:r>
                    <w:r w:rsidR="00586BFE" w:rsidRPr="009D538B">
                      <w:rPr>
                        <w:rFonts w:asciiTheme="majorHAnsi" w:hAnsiTheme="majorHAnsi" w:cstheme="majorHAnsi"/>
                        <w:i/>
                        <w:iCs/>
                        <w:color w:val="808080" w:themeColor="background1" w:themeShade="80"/>
                        <w:sz w:val="20"/>
                        <w:szCs w:val="20"/>
                      </w:rPr>
                      <w:br/>
                    </w:r>
                    <w:r w:rsidR="00586BFE" w:rsidRPr="001C4D92">
                      <w:rPr>
                        <w:rFonts w:asciiTheme="majorHAnsi" w:hAnsiTheme="majorHAnsi" w:cstheme="majorHAnsi"/>
                        <w:i/>
                        <w:iCs/>
                        <w:color w:val="015697"/>
                        <w:sz w:val="18"/>
                        <w:szCs w:val="18"/>
                      </w:rPr>
                      <w:t>Forvaltningen for Børn og Familie</w:t>
                    </w:r>
                  </w:sdtContent>
                </w:sdt>
                <w:r w:rsidR="00586BFE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◦ </w:t>
                </w:r>
                <w:r w:rsidR="00586BFE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Imaneq 20, Postboks 1005 Nuuk</w:t>
                </w:r>
                <w:r w:rsidR="00586BFE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◦ </w:t>
                </w:r>
                <w:r w:rsidR="00586BFE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Tel.:</w:t>
                </w:r>
                <w:r w:rsidR="00586BFE" w:rsidRPr="001C4D92">
                  <w:rPr>
                    <w:rFonts w:asciiTheme="majorHAnsi" w:hAnsiTheme="majorHAnsi" w:cstheme="majorHAnsi"/>
                    <w:color w:val="015697"/>
                    <w:sz w:val="18"/>
                    <w:szCs w:val="18"/>
                  </w:rPr>
                  <w:t xml:space="preserve"> </w:t>
                </w:r>
                <w:r w:rsidR="00586BFE" w:rsidRPr="001C4D92">
                  <w:rPr>
                    <w:rFonts w:asciiTheme="majorHAnsi" w:hAnsiTheme="majorHAnsi" w:cstheme="majorHAnsi"/>
                    <w:i/>
                    <w:iCs/>
                    <w:color w:val="015697"/>
                    <w:sz w:val="18"/>
                    <w:szCs w:val="18"/>
                  </w:rPr>
                  <w:t>+299 12 34 56</w:t>
                </w:r>
              </w:sdtContent>
            </w:sdt>
            <w:r w:rsidR="00586BFE" w:rsidRPr="001C4D92">
              <w:rPr>
                <w:rFonts w:asciiTheme="majorHAnsi" w:hAnsiTheme="majorHAnsi" w:cstheme="majorHAnsi"/>
                <w:color w:val="015697"/>
                <w:sz w:val="18"/>
                <w:szCs w:val="18"/>
              </w:rPr>
              <w:t xml:space="preserve"> ◦ </w:t>
            </w:r>
            <w:r w:rsidR="00586BFE" w:rsidRPr="001C4D92">
              <w:rPr>
                <w:rFonts w:asciiTheme="majorHAnsi" w:hAnsiTheme="majorHAnsi" w:cstheme="majorHAnsi"/>
                <w:i/>
                <w:iCs/>
                <w:color w:val="015697"/>
                <w:sz w:val="18"/>
                <w:szCs w:val="18"/>
              </w:rPr>
              <w:t>E-mail:</w:t>
            </w:r>
            <w:r w:rsidR="00586BFE" w:rsidRPr="001C4D92">
              <w:rPr>
                <w:rFonts w:asciiTheme="majorHAnsi" w:hAnsiTheme="majorHAnsi" w:cstheme="majorHAnsi"/>
                <w:color w:val="015697"/>
                <w:sz w:val="18"/>
                <w:szCs w:val="18"/>
              </w:rPr>
              <w:t xml:space="preserve"> </w:t>
            </w:r>
            <w:r w:rsidR="00586BFE" w:rsidRPr="001C4D92">
              <w:rPr>
                <w:rFonts w:asciiTheme="majorHAnsi" w:hAnsiTheme="majorHAnsi" w:cstheme="majorHAnsi"/>
                <w:i/>
                <w:iCs/>
                <w:color w:val="015697"/>
                <w:sz w:val="18"/>
                <w:szCs w:val="18"/>
              </w:rPr>
              <w:t xml:space="preserve">fbf@sermersooq.gl </w:t>
            </w:r>
          </w:sdtContent>
        </w:sdt>
      </w:sdtContent>
    </w:sdt>
  </w:p>
  <w:p w:rsidR="001356E5" w:rsidRPr="00972DD9" w:rsidRDefault="00586BFE" w:rsidP="001356E5">
    <w:pPr>
      <w:pStyle w:val="Sidefod"/>
      <w:tabs>
        <w:tab w:val="clear" w:pos="4513"/>
        <w:tab w:val="clear" w:pos="9026"/>
        <w:tab w:val="left" w:pos="8760"/>
      </w:tabs>
      <w:rPr>
        <w:rFonts w:cs="Arial"/>
        <w:color w:val="015697"/>
        <w:sz w:val="20"/>
        <w:szCs w:val="20"/>
      </w:rPr>
    </w:pPr>
    <w:r w:rsidRPr="00F56FED">
      <w:rPr>
        <w:i/>
        <w:iCs/>
        <w:noProof/>
        <w:color w:val="A6A6A6" w:themeColor="background1" w:themeShade="A6"/>
        <w:sz w:val="20"/>
        <w:szCs w:val="20"/>
        <w:lang w:eastAsia="da-DK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align>left</wp:align>
          </wp:positionH>
          <wp:positionV relativeFrom="bottomMargin">
            <wp:posOffset>-2646045</wp:posOffset>
          </wp:positionV>
          <wp:extent cx="1281600" cy="31500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rve-varde_outline-300dpi-9cm_hig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600" cy="31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2D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8F4" w:rsidRDefault="00586BFE">
      <w:pPr>
        <w:spacing w:after="0" w:line="240" w:lineRule="auto"/>
      </w:pPr>
      <w:r>
        <w:separator/>
      </w:r>
    </w:p>
  </w:footnote>
  <w:footnote w:type="continuationSeparator" w:id="0">
    <w:p w:rsidR="005978F4" w:rsidRDefault="0058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6"/>
    </w:tblGrid>
    <w:tr w:rsidR="00586BFE" w:rsidTr="007425D9">
      <w:tc>
        <w:tcPr>
          <w:tcW w:w="6226" w:type="dxa"/>
          <w:tcBorders>
            <w:bottom w:val="single" w:sz="4" w:space="0" w:color="auto"/>
          </w:tcBorders>
        </w:tcPr>
        <w:p w:rsidR="00586BFE" w:rsidRPr="0059674A" w:rsidRDefault="00586BFE" w:rsidP="00791558">
          <w:pPr>
            <w:pStyle w:val="Sidehoved"/>
            <w:rPr>
              <w:rFonts w:asciiTheme="majorHAnsi" w:hAnsiTheme="majorHAnsi" w:cstheme="majorHAnsi"/>
              <w:b/>
              <w:bCs/>
              <w:color w:val="19A0E0"/>
              <w:sz w:val="16"/>
              <w:szCs w:val="16"/>
            </w:rPr>
          </w:pPr>
          <w:r w:rsidRPr="0059674A">
            <w:rPr>
              <w:rFonts w:asciiTheme="majorHAnsi" w:hAnsiTheme="majorHAnsi" w:cstheme="majorHAnsi"/>
              <w:b/>
              <w:bCs/>
              <w:noProof/>
              <w:color w:val="19A0E0"/>
              <w:sz w:val="18"/>
              <w:szCs w:val="18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2145401</wp:posOffset>
                </wp:positionH>
                <wp:positionV relativeFrom="paragraph">
                  <wp:posOffset>-63500</wp:posOffset>
                </wp:positionV>
                <wp:extent cx="1697376" cy="561928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7376" cy="561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9674A">
            <w:rPr>
              <w:rFonts w:asciiTheme="majorHAnsi" w:hAnsiTheme="majorHAnsi" w:cstheme="majorHAnsi"/>
              <w:b/>
              <w:bCs/>
              <w:noProof/>
              <w:color w:val="19A0E0"/>
              <w:sz w:val="16"/>
              <w:szCs w:val="16"/>
            </w:rPr>
            <w:t>Ilaqutareeqarnermut Ingerlatsivik</w:t>
          </w:r>
          <w:r w:rsidRPr="0059674A">
            <w:rPr>
              <w:noProof/>
              <w:color w:val="19A0E0"/>
              <w:sz w:val="18"/>
              <w:szCs w:val="18"/>
            </w:rPr>
            <w:br/>
          </w:r>
          <w:r w:rsidRPr="00D12342">
            <w:rPr>
              <w:rFonts w:asciiTheme="majorHAnsi" w:hAnsiTheme="majorHAnsi" w:cstheme="majorHAnsi"/>
              <w:b/>
              <w:bCs/>
              <w:color w:val="19A0E0"/>
              <w:sz w:val="16"/>
              <w:szCs w:val="16"/>
            </w:rPr>
            <w:t>Område for Velfærd</w:t>
          </w:r>
        </w:p>
        <w:p w:rsidR="00586BFE" w:rsidRPr="00DF2C1D" w:rsidRDefault="00586BFE" w:rsidP="00791558">
          <w:pPr>
            <w:pStyle w:val="Sidehoved"/>
            <w:rPr>
              <w:color w:val="008DD2"/>
            </w:rPr>
          </w:pPr>
          <w:r w:rsidRPr="0059674A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t xml:space="preserve">Meeqqanut Ilaqutariinnullu Oqartussaaffeqarfik </w:t>
          </w:r>
          <w:r w:rsidRPr="0059674A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br/>
          </w:r>
          <w:r w:rsidRPr="00D12342">
            <w:rPr>
              <w:rFonts w:asciiTheme="majorHAnsi" w:hAnsiTheme="majorHAnsi" w:cstheme="majorHAnsi"/>
              <w:i/>
              <w:iCs/>
              <w:color w:val="19A0E0"/>
              <w:sz w:val="16"/>
              <w:szCs w:val="16"/>
            </w:rPr>
            <w:t>Børne- og familieafdelingen</w:t>
          </w:r>
        </w:p>
      </w:tc>
    </w:tr>
  </w:tbl>
  <w:p w:rsidR="007A2B84" w:rsidRDefault="007A2B84" w:rsidP="007A2B8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781" w:type="dxa"/>
      <w:tblInd w:w="-14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1"/>
      <w:gridCol w:w="4110"/>
    </w:tblGrid>
    <w:tr w:rsidR="00792C4D" w:rsidTr="00517EFB">
      <w:trPr>
        <w:trHeight w:val="567"/>
      </w:trPr>
      <w:tc>
        <w:tcPr>
          <w:tcW w:w="5671" w:type="dxa"/>
        </w:tcPr>
        <w:p w:rsidR="001356E5" w:rsidRPr="00F44D25" w:rsidRDefault="00586BFE" w:rsidP="001356E5">
          <w:pPr>
            <w:pStyle w:val="Sidehoved"/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</w:pPr>
          <w:r w:rsidRPr="00F44D25"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  <w:t>Meeqqanut Ilaqutariinnullu Ingerlatsivik</w:t>
          </w:r>
          <w:r w:rsidRPr="00F44D25">
            <w:rPr>
              <w:rFonts w:asciiTheme="majorHAnsi" w:hAnsiTheme="majorHAnsi" w:cstheme="majorHAnsi"/>
              <w:b/>
              <w:bCs/>
              <w:color w:val="015697"/>
              <w:sz w:val="20"/>
              <w:szCs w:val="20"/>
            </w:rPr>
            <w:br/>
            <w:t>Forvaltning for Børn og Familie</w:t>
          </w:r>
        </w:p>
        <w:p w:rsidR="001356E5" w:rsidRPr="00F44D25" w:rsidRDefault="00586BFE" w:rsidP="001356E5">
          <w:pPr>
            <w:rPr>
              <w:i/>
              <w:iCs/>
            </w:rPr>
          </w:pPr>
          <w:r w:rsidRPr="00F44D25">
            <w:rPr>
              <w:rFonts w:asciiTheme="majorHAnsi" w:hAnsiTheme="majorHAnsi" w:cstheme="majorHAnsi"/>
              <w:i/>
              <w:iCs/>
              <w:color w:val="015697"/>
              <w:sz w:val="20"/>
              <w:szCs w:val="20"/>
            </w:rPr>
            <w:t xml:space="preserve">Meeqqanut Ilaqutariinnullu Oqartussaaffeqarfik </w:t>
          </w:r>
          <w:r w:rsidRPr="00F44D25">
            <w:rPr>
              <w:rFonts w:asciiTheme="majorHAnsi" w:hAnsiTheme="majorHAnsi" w:cstheme="majorHAnsi"/>
              <w:i/>
              <w:iCs/>
              <w:color w:val="015697"/>
              <w:sz w:val="20"/>
              <w:szCs w:val="20"/>
            </w:rPr>
            <w:br/>
            <w:t>Myndighedsområdet for Børn og Familie</w:t>
          </w:r>
        </w:p>
      </w:tc>
      <w:tc>
        <w:tcPr>
          <w:tcW w:w="4110" w:type="dxa"/>
          <w:shd w:val="clear" w:color="auto" w:fill="015697"/>
          <w:tcMar>
            <w:top w:w="113" w:type="dxa"/>
            <w:left w:w="113" w:type="dxa"/>
            <w:bottom w:w="113" w:type="dxa"/>
            <w:right w:w="113" w:type="dxa"/>
          </w:tcMar>
        </w:tcPr>
        <w:p w:rsidR="001356E5" w:rsidRPr="00580DCF" w:rsidRDefault="00586BFE" w:rsidP="001356E5">
          <w:pPr>
            <w:spacing w:line="240" w:lineRule="exact"/>
            <w:ind w:left="-108"/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</w:pPr>
          <w:r w:rsidRPr="00580DCF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580DCF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20"/>
              <w:lang w:val="nb-NO"/>
            </w:rPr>
            <w:t xml:space="preserve">Sags nr.: </w:t>
          </w:r>
          <w:r w:rsidR="00E30924" w:rsidRPr="00D12342">
            <w:rPr>
              <w:rFonts w:asciiTheme="majorHAnsi" w:hAnsiTheme="majorHAnsi" w:cstheme="majorHAnsi"/>
              <w:b/>
              <w:bCs/>
              <w:color w:val="FFFFFF" w:themeColor="background1"/>
              <w:sz w:val="20"/>
              <w:szCs w:val="18"/>
            </w:rPr>
            <w:t>JFN-2433-21324V</w:t>
          </w:r>
        </w:p>
        <w:p w:rsidR="0068319C" w:rsidRPr="009335C1" w:rsidRDefault="00586BFE" w:rsidP="0068319C">
          <w:pPr>
            <w:spacing w:line="240" w:lineRule="exact"/>
            <w:ind w:left="-108"/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</w:pP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Sull./Sagsbeh.: </w:t>
          </w:r>
          <w:r w:rsidR="00E30924"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t>Laura Kyed Madsen</w:t>
          </w:r>
          <w:r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br/>
          </w:r>
          <w:r w:rsidRPr="009335C1">
            <w:rPr>
              <w:rFonts w:cs="Arial"/>
              <w:color w:val="FFFFFF" w:themeColor="background1"/>
              <w:sz w:val="20"/>
              <w:szCs w:val="20"/>
              <w:lang w:val="nb-NO"/>
            </w:rPr>
            <w:t xml:space="preserve">  </w:t>
          </w:r>
          <w:r w:rsidR="00383769">
            <w:rPr>
              <w:rFonts w:cs="Arial"/>
              <w:color w:val="FFFFFF" w:themeColor="background1"/>
              <w:sz w:val="20"/>
              <w:szCs w:val="20"/>
              <w:lang w:val="nb-NO"/>
            </w:rPr>
            <w:t xml:space="preserve"> </w:t>
          </w:r>
          <w:r w:rsidRPr="009335C1">
            <w:rPr>
              <w:rFonts w:asciiTheme="majorHAnsi" w:hAnsiTheme="majorHAnsi" w:cstheme="majorHAnsi"/>
              <w:color w:val="FFFFFF" w:themeColor="background1"/>
              <w:sz w:val="20"/>
              <w:szCs w:val="20"/>
              <w:lang w:val="nb-NO"/>
            </w:rPr>
            <w:t xml:space="preserve">Dato: </w:t>
          </w:r>
          <w:r w:rsidRPr="00D12342">
            <w:rPr>
              <w:rFonts w:asciiTheme="majorHAnsi" w:hAnsiTheme="majorHAnsi" w:cstheme="majorHAnsi"/>
              <w:color w:val="FFFFFF" w:themeColor="background1"/>
              <w:sz w:val="20"/>
              <w:szCs w:val="18"/>
            </w:rPr>
            <w:t>8 marts, 2021</w:t>
          </w:r>
        </w:p>
        <w:p w:rsidR="001356E5" w:rsidRPr="0041373B" w:rsidRDefault="00586BFE" w:rsidP="0041373B">
          <w:pPr>
            <w:spacing w:line="240" w:lineRule="exact"/>
            <w:ind w:left="-108"/>
            <w:rPr>
              <w:rFonts w:cs="Arial"/>
              <w:color w:val="FFFFFF" w:themeColor="background1"/>
              <w:sz w:val="20"/>
              <w:szCs w:val="20"/>
              <w:lang w:val="nb-NO"/>
            </w:rPr>
          </w:pPr>
          <w:r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   </w:t>
          </w:r>
          <w:r w:rsidR="00606AF6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Dokument </w:t>
          </w:r>
          <w:r w:rsidR="0010470D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>id</w:t>
          </w:r>
          <w:r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>:</w:t>
          </w:r>
          <w:r w:rsidR="0010470D" w:rsidRPr="0010470D">
            <w:rPr>
              <w:rFonts w:cs="Arial"/>
              <w:color w:val="FFFFFF" w:themeColor="background1"/>
              <w:sz w:val="18"/>
              <w:szCs w:val="18"/>
              <w:lang w:val="nb-NO"/>
            </w:rPr>
            <w:t xml:space="preserve"> 002-08.03.21-BFA</w:t>
          </w:r>
        </w:p>
      </w:tc>
    </w:tr>
  </w:tbl>
  <w:p w:rsidR="001356E5" w:rsidRDefault="001356E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4AA15064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65"/>
    <w:rsid w:val="000012C9"/>
    <w:rsid w:val="00003271"/>
    <w:rsid w:val="00035BA4"/>
    <w:rsid w:val="00036BC4"/>
    <w:rsid w:val="000620FC"/>
    <w:rsid w:val="00063EC1"/>
    <w:rsid w:val="00063F18"/>
    <w:rsid w:val="000A0931"/>
    <w:rsid w:val="000B170E"/>
    <w:rsid w:val="001004BD"/>
    <w:rsid w:val="0010470D"/>
    <w:rsid w:val="00123FA2"/>
    <w:rsid w:val="001356E5"/>
    <w:rsid w:val="001442A5"/>
    <w:rsid w:val="00173291"/>
    <w:rsid w:val="00174826"/>
    <w:rsid w:val="0018329E"/>
    <w:rsid w:val="001A1038"/>
    <w:rsid w:val="001B0EC7"/>
    <w:rsid w:val="001C4D92"/>
    <w:rsid w:val="001C5CB9"/>
    <w:rsid w:val="001E4139"/>
    <w:rsid w:val="001E70FE"/>
    <w:rsid w:val="001F735D"/>
    <w:rsid w:val="00230F2D"/>
    <w:rsid w:val="00246787"/>
    <w:rsid w:val="00283C49"/>
    <w:rsid w:val="002939B0"/>
    <w:rsid w:val="002D4896"/>
    <w:rsid w:val="002D71AC"/>
    <w:rsid w:val="002E1B26"/>
    <w:rsid w:val="002F4EDA"/>
    <w:rsid w:val="00316066"/>
    <w:rsid w:val="00317666"/>
    <w:rsid w:val="0033515B"/>
    <w:rsid w:val="00372446"/>
    <w:rsid w:val="00383769"/>
    <w:rsid w:val="003848BC"/>
    <w:rsid w:val="00386E51"/>
    <w:rsid w:val="003D0AAC"/>
    <w:rsid w:val="003E5091"/>
    <w:rsid w:val="003F12BD"/>
    <w:rsid w:val="003F281B"/>
    <w:rsid w:val="00401395"/>
    <w:rsid w:val="00411BC2"/>
    <w:rsid w:val="0041373B"/>
    <w:rsid w:val="004173C4"/>
    <w:rsid w:val="00441BD6"/>
    <w:rsid w:val="00446C48"/>
    <w:rsid w:val="004505D2"/>
    <w:rsid w:val="0046560E"/>
    <w:rsid w:val="004A3439"/>
    <w:rsid w:val="004A73D5"/>
    <w:rsid w:val="004B46C1"/>
    <w:rsid w:val="004C608F"/>
    <w:rsid w:val="004E625F"/>
    <w:rsid w:val="004F155C"/>
    <w:rsid w:val="004F6876"/>
    <w:rsid w:val="00505AFE"/>
    <w:rsid w:val="00517EFB"/>
    <w:rsid w:val="00542B04"/>
    <w:rsid w:val="00546F27"/>
    <w:rsid w:val="00547F0B"/>
    <w:rsid w:val="005678DE"/>
    <w:rsid w:val="00580DCF"/>
    <w:rsid w:val="00586BFE"/>
    <w:rsid w:val="005918F2"/>
    <w:rsid w:val="00593A56"/>
    <w:rsid w:val="0059674A"/>
    <w:rsid w:val="005978F4"/>
    <w:rsid w:val="005A4B7B"/>
    <w:rsid w:val="005D04E6"/>
    <w:rsid w:val="005F54DC"/>
    <w:rsid w:val="00606AF6"/>
    <w:rsid w:val="00640F43"/>
    <w:rsid w:val="00645CC0"/>
    <w:rsid w:val="00657B74"/>
    <w:rsid w:val="006671A8"/>
    <w:rsid w:val="0068319C"/>
    <w:rsid w:val="006C7512"/>
    <w:rsid w:val="006E3F77"/>
    <w:rsid w:val="006F12A6"/>
    <w:rsid w:val="006F6C43"/>
    <w:rsid w:val="00702FE0"/>
    <w:rsid w:val="007272B6"/>
    <w:rsid w:val="007425D9"/>
    <w:rsid w:val="00744DCA"/>
    <w:rsid w:val="007514C5"/>
    <w:rsid w:val="007606B2"/>
    <w:rsid w:val="00765BA6"/>
    <w:rsid w:val="007743B8"/>
    <w:rsid w:val="00782C82"/>
    <w:rsid w:val="00784847"/>
    <w:rsid w:val="00787CC2"/>
    <w:rsid w:val="00791558"/>
    <w:rsid w:val="00791745"/>
    <w:rsid w:val="00792C4D"/>
    <w:rsid w:val="007A2B84"/>
    <w:rsid w:val="007C6ABE"/>
    <w:rsid w:val="00800726"/>
    <w:rsid w:val="00841066"/>
    <w:rsid w:val="00850649"/>
    <w:rsid w:val="008529AF"/>
    <w:rsid w:val="00861D0C"/>
    <w:rsid w:val="00874065"/>
    <w:rsid w:val="00894BD2"/>
    <w:rsid w:val="00896D5A"/>
    <w:rsid w:val="00897B14"/>
    <w:rsid w:val="008B34AE"/>
    <w:rsid w:val="008B40E6"/>
    <w:rsid w:val="008C5E6E"/>
    <w:rsid w:val="008D78D4"/>
    <w:rsid w:val="009017C3"/>
    <w:rsid w:val="009021FB"/>
    <w:rsid w:val="0093096B"/>
    <w:rsid w:val="009335C1"/>
    <w:rsid w:val="00942C4B"/>
    <w:rsid w:val="00972DD9"/>
    <w:rsid w:val="00995AD0"/>
    <w:rsid w:val="009D1629"/>
    <w:rsid w:val="009D538B"/>
    <w:rsid w:val="009F12FA"/>
    <w:rsid w:val="00A046DC"/>
    <w:rsid w:val="00A04DA5"/>
    <w:rsid w:val="00A128FB"/>
    <w:rsid w:val="00A246AB"/>
    <w:rsid w:val="00A342B6"/>
    <w:rsid w:val="00A34C91"/>
    <w:rsid w:val="00A35FBB"/>
    <w:rsid w:val="00A4731F"/>
    <w:rsid w:val="00A50E1F"/>
    <w:rsid w:val="00A650A4"/>
    <w:rsid w:val="00A679FE"/>
    <w:rsid w:val="00A766D6"/>
    <w:rsid w:val="00A92902"/>
    <w:rsid w:val="00AD304B"/>
    <w:rsid w:val="00AD45C7"/>
    <w:rsid w:val="00B04ABD"/>
    <w:rsid w:val="00B11ED7"/>
    <w:rsid w:val="00B227FD"/>
    <w:rsid w:val="00B60428"/>
    <w:rsid w:val="00B63017"/>
    <w:rsid w:val="00B6750B"/>
    <w:rsid w:val="00B94F5F"/>
    <w:rsid w:val="00BA1C41"/>
    <w:rsid w:val="00BC06C0"/>
    <w:rsid w:val="00BC5755"/>
    <w:rsid w:val="00BF7525"/>
    <w:rsid w:val="00C3159B"/>
    <w:rsid w:val="00C50D03"/>
    <w:rsid w:val="00C6715A"/>
    <w:rsid w:val="00C74666"/>
    <w:rsid w:val="00C84A18"/>
    <w:rsid w:val="00C8720D"/>
    <w:rsid w:val="00CA739F"/>
    <w:rsid w:val="00CC1CB5"/>
    <w:rsid w:val="00CD4A46"/>
    <w:rsid w:val="00CD7E30"/>
    <w:rsid w:val="00CE2F9E"/>
    <w:rsid w:val="00CE6256"/>
    <w:rsid w:val="00D12342"/>
    <w:rsid w:val="00D15EF5"/>
    <w:rsid w:val="00D22C14"/>
    <w:rsid w:val="00D53BD8"/>
    <w:rsid w:val="00D748E3"/>
    <w:rsid w:val="00D825C3"/>
    <w:rsid w:val="00DA5A3D"/>
    <w:rsid w:val="00DC0679"/>
    <w:rsid w:val="00DC15A2"/>
    <w:rsid w:val="00DE15F0"/>
    <w:rsid w:val="00DE2ED5"/>
    <w:rsid w:val="00DF2C1D"/>
    <w:rsid w:val="00DF4D61"/>
    <w:rsid w:val="00DF732E"/>
    <w:rsid w:val="00E221E4"/>
    <w:rsid w:val="00E30924"/>
    <w:rsid w:val="00E5482B"/>
    <w:rsid w:val="00E5619C"/>
    <w:rsid w:val="00E95B39"/>
    <w:rsid w:val="00EE5571"/>
    <w:rsid w:val="00EF4D64"/>
    <w:rsid w:val="00F30E1A"/>
    <w:rsid w:val="00F36ADF"/>
    <w:rsid w:val="00F40D9C"/>
    <w:rsid w:val="00F44D25"/>
    <w:rsid w:val="00F51ABF"/>
    <w:rsid w:val="00F52D33"/>
    <w:rsid w:val="00F56FED"/>
    <w:rsid w:val="00F8110E"/>
    <w:rsid w:val="00F860D7"/>
    <w:rsid w:val="00FA45C2"/>
    <w:rsid w:val="00FC3AD4"/>
    <w:rsid w:val="00FC7ED8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3875FDC-17B8-49D5-969B-EE72C50E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A2"/>
  </w:style>
  <w:style w:type="paragraph" w:styleId="Overskrift1">
    <w:name w:val="heading 1"/>
    <w:basedOn w:val="Normal"/>
    <w:next w:val="Normal"/>
    <w:link w:val="Overskrift1Tegn"/>
    <w:uiPriority w:val="9"/>
    <w:qFormat/>
    <w:rsid w:val="004A34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A34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A2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A2B84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7A2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A2B84"/>
    <w:rPr>
      <w:lang w:val="da-DK"/>
    </w:rPr>
  </w:style>
  <w:style w:type="table" w:styleId="Tabel-Gitter">
    <w:name w:val="Table Grid"/>
    <w:basedOn w:val="Tabel-Normal"/>
    <w:uiPriority w:val="59"/>
    <w:rsid w:val="007A2B84"/>
    <w:pPr>
      <w:spacing w:after="0" w:line="240" w:lineRule="auto"/>
    </w:pPr>
    <w:rPr>
      <w:rFonts w:eastAsiaTheme="minorEastAsia" w:cs="Times New Roman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DH">
    <w:name w:val="ESDH"/>
    <w:basedOn w:val="Tabel-Normal"/>
    <w:uiPriority w:val="99"/>
    <w:rsid w:val="008B40E6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  <w:insideH w:val="single" w:sz="4" w:space="0" w:color="015697"/>
        <w:insideV w:val="single" w:sz="4" w:space="0" w:color="015697"/>
      </w:tblBorders>
    </w:tblPr>
  </w:style>
  <w:style w:type="table" w:customStyle="1" w:styleId="ESDHBoxed">
    <w:name w:val="ESDH Boxed"/>
    <w:basedOn w:val="Tabel-Normal"/>
    <w:uiPriority w:val="99"/>
    <w:rsid w:val="0018329E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</w:tblBorders>
    </w:tblPr>
    <w:tblStylePr w:type="firstCol">
      <w:rPr>
        <w:rFonts w:asciiTheme="minorHAnsi" w:hAnsiTheme="minorHAnsi"/>
        <w:sz w:val="22"/>
      </w:rPr>
    </w:tblStylePr>
  </w:style>
  <w:style w:type="table" w:customStyle="1" w:styleId="ESDHGrid">
    <w:name w:val="ESDH Grid"/>
    <w:basedOn w:val="Tabel-Normal"/>
    <w:uiPriority w:val="99"/>
    <w:rsid w:val="00A342B6"/>
    <w:pPr>
      <w:spacing w:after="0" w:line="240" w:lineRule="auto"/>
    </w:pPr>
    <w:tblPr>
      <w:tblBorders>
        <w:top w:val="single" w:sz="4" w:space="0" w:color="015697"/>
        <w:left w:val="single" w:sz="4" w:space="0" w:color="015697"/>
        <w:bottom w:val="single" w:sz="4" w:space="0" w:color="015697"/>
        <w:right w:val="single" w:sz="4" w:space="0" w:color="015697"/>
        <w:insideH w:val="single" w:sz="4" w:space="0" w:color="015697"/>
        <w:insideV w:val="single" w:sz="4" w:space="0" w:color="015697"/>
      </w:tblBorders>
    </w:tblPr>
    <w:tblStylePr w:type="firstRow">
      <w:rPr>
        <w:b/>
      </w:rPr>
      <w:tblPr/>
      <w:tcPr>
        <w:tcBorders>
          <w:top w:val="single" w:sz="4" w:space="0" w:color="015697"/>
          <w:left w:val="single" w:sz="4" w:space="0" w:color="015697"/>
          <w:bottom w:val="single" w:sz="4" w:space="0" w:color="015697"/>
          <w:right w:val="single" w:sz="4" w:space="0" w:color="015697"/>
          <w:insideH w:val="single" w:sz="4" w:space="0" w:color="015697"/>
          <w:insideV w:val="single" w:sz="4" w:space="0" w:color="015697"/>
        </w:tcBorders>
        <w:shd w:val="clear" w:color="auto" w:fill="D9E2F3" w:themeFill="accent1" w:themeFillTint="33"/>
      </w:tcPr>
    </w:tblStylePr>
  </w:style>
  <w:style w:type="character" w:styleId="Hyperlink">
    <w:name w:val="Hyperlink"/>
    <w:basedOn w:val="Standardskrifttypeiafsnit"/>
    <w:uiPriority w:val="99"/>
    <w:unhideWhenUsed/>
    <w:rsid w:val="00505AFE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505AFE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A34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A343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a-DK"/>
    </w:rPr>
  </w:style>
  <w:style w:type="paragraph" w:styleId="Ingenafstand">
    <w:name w:val="No Spacing"/>
    <w:uiPriority w:val="1"/>
    <w:qFormat/>
    <w:rsid w:val="00C24B5D"/>
    <w:pPr>
      <w:spacing w:after="0" w:line="240" w:lineRule="auto"/>
    </w:pPr>
    <w:rPr>
      <w:rFonts w:ascii="Calibri Light" w:hAnsi="Calibri Light"/>
      <w:sz w:val="20"/>
    </w:rPr>
  </w:style>
  <w:style w:type="table" w:customStyle="1" w:styleId="ESDHTable">
    <w:name w:val="ESDH Table"/>
    <w:basedOn w:val="Tabel-Normal"/>
    <w:uiPriority w:val="99"/>
    <w:rsid w:val="00C24B5D"/>
    <w:pPr>
      <w:spacing w:after="0" w:line="240" w:lineRule="auto"/>
    </w:pPr>
    <w:rPr>
      <w:rFonts w:ascii="Calibri Light" w:hAnsi="Calibri Light"/>
    </w:rPr>
    <w:tblPr>
      <w:tblBorders>
        <w:top w:val="single" w:sz="8" w:space="0" w:color="1481B8"/>
        <w:left w:val="single" w:sz="8" w:space="0" w:color="1481B8"/>
        <w:bottom w:val="single" w:sz="8" w:space="0" w:color="1481B8"/>
        <w:right w:val="single" w:sz="8" w:space="0" w:color="1481B8"/>
        <w:insideH w:val="single" w:sz="8" w:space="0" w:color="1481B8"/>
        <w:insideV w:val="single" w:sz="8" w:space="0" w:color="1481B8"/>
      </w:tblBorders>
      <w:tblCellMar>
        <w:top w:w="85" w:type="dxa"/>
        <w:bottom w:w="85" w:type="dxa"/>
      </w:tblCellMar>
    </w:tblPr>
  </w:style>
  <w:style w:type="paragraph" w:styleId="Undertitel">
    <w:name w:val="Subtitle"/>
    <w:basedOn w:val="Normal"/>
    <w:next w:val="Normal"/>
    <w:link w:val="UndertitelTegn"/>
    <w:uiPriority w:val="11"/>
    <w:qFormat/>
    <w:rsid w:val="008A3138"/>
    <w:pPr>
      <w:numPr>
        <w:ilvl w:val="1"/>
      </w:numPr>
    </w:pPr>
    <w:rPr>
      <w:rFonts w:eastAsiaTheme="minorEastAsia" w:cs="Angsana New"/>
      <w:color w:val="5A5A5A" w:themeColor="text1" w:themeTint="A5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A3138"/>
    <w:rPr>
      <w:rFonts w:eastAsiaTheme="minorEastAsia" w:cs="Angsana New"/>
      <w:color w:val="5A5A5A" w:themeColor="text1" w:themeTint="A5"/>
      <w:spacing w:val="15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2.xml"/><Relationship Id="rId18" Type="http://schemas.openxmlformats.org/officeDocument/2006/relationships/image" Target="media/image4.wm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control" Target="activeX/activeX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3.wmf"/><Relationship Id="rId23" Type="http://schemas.openxmlformats.org/officeDocument/2006/relationships/footer" Target="footer2.xml"/><Relationship Id="rId10" Type="http://schemas.openxmlformats.org/officeDocument/2006/relationships/image" Target="media/image1.wmf"/><Relationship Id="rId19" Type="http://schemas.openxmlformats.org/officeDocument/2006/relationships/control" Target="activeX/activeX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ntrol" Target="activeX/activeX3.xml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.magenta\OneDrive\Documents\Magenta\ESDH%20-%20Template%20Sample%20-%20002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>022 - Skema - Innutaasumiit ernumaatinik nalunaarutit - Underretning fra borgere</CCMTemplateName>
    <CCMTemplateVersion xmlns="http://schemas.microsoft.com/sharepoint/v3">2</CCMTemplateVersion>
    <TaxCatchAll xmlns="49a10447-dc3e-470e-b49a-07f5d85520d9">
      <Value>7</Value>
    </TaxCatchAll>
    <Korrespondance xmlns="http://schemas.microsoft.com/sharepoint/v3">Udgående</Korrespondance>
    <Forsendelsesdato xmlns="http://schemas.microsoft.com/sharepoint/v3" xsi:nil="true"/>
    <CCMMeetingCaseId xmlns="148629D2-F673-437B-AFC3-61A62E659FCC" xsi:nil="true"/>
    <CCMMeetingCaseInstanceId xmlns="148629D2-F673-437B-AFC3-61A62E659FCC" xsi:nil="true"/>
    <CCMAgendaItemId xmlns="148629D2-F673-437B-AFC3-61A62E659FCC" xsi:nil="true"/>
    <SvarPaa xmlns="148629D2-F673-437B-AFC3-61A62E659FCC"/>
    <CCMAgendaDocumentStatus xmlns="148629D2-F673-437B-AFC3-61A62E659FCC" xsi:nil="true"/>
    <Part xmlns="148629D2-F673-437B-AFC3-61A62E659FCC"/>
    <CCMCognitiveType xmlns="http://schemas.microsoft.com/sharepoint/v3" xsi:nil="true"/>
    <Frist xmlns="148629D2-F673-437B-AFC3-61A62E659FCC" xsi:nil="true"/>
    <Modtager xmlns="148629D2-F673-437B-AFC3-61A62E659FCC"/>
    <a3c7f3665c3f4ddab65e7e70f16e8438 xmlns="148629D2-F673-437B-AFC3-61A62E659F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Internt</TermName>
          <TermId xmlns="http://schemas.microsoft.com/office/infopath/2007/PartnerControls">2b45f3f3-da0e-4cc3-bf5f-9ebf4aa862d6</TermId>
        </TermInfo>
      </Terms>
    </a3c7f3665c3f4ddab65e7e70f16e8438>
    <CaseOwner xmlns="http://schemas.microsoft.com/sharepoint/v3">
      <UserInfo>
        <DisplayName>Katrine Berthelsen Brandt</DisplayName>
        <AccountId>7</AccountId>
        <AccountType/>
      </UserInfo>
    </CaseOwner>
    <TrackID xmlns="http://schemas.microsoft.com/sharepoint/v3" xsi:nil="true"/>
    <Classification xmlns="http://schemas.microsoft.com/sharepoint/v3" xsi:nil="true"/>
    <CCMAgendaStatus xmlns="148629D2-F673-437B-AFC3-61A62E659FCC" xsi:nil="true"/>
    <Afsender xmlns="148629D2-F673-437B-AFC3-61A62E659FCC" xsi:nil="true"/>
    <Dato xmlns="148629D2-F673-437B-AFC3-61A62E659FCC">2023-03-21T02:00:00+00:00</Dato>
    <CCMManageRelations xmlns="148629D2-F673-437B-AFC3-61A62E659FCC" xsi:nil="true"/>
    <Beskrivelse xmlns="148629D2-F673-437B-AFC3-61A62E659FCC" xsi:nil="true"/>
    <ErBesvaret xmlns="148629D2-F673-437B-AFC3-61A62E659FCC">false</ErBesvaret>
    <CCMMeetingCaseLink xmlns="148629D2-F673-437B-AFC3-61A62E659FCC">
      <Url xsi:nil="true"/>
      <Description xsi:nil="true"/>
    </CCMMeetingCaseLink>
    <CCMMetadataExtractionStatus xmlns="http://schemas.microsoft.com/sharepoint/v3">CCMPageCount:InProgress;CCMCommentCount:InProgress</CCMMetadataExtractionStatus>
    <CCMSystemID xmlns="http://schemas.microsoft.com/sharepoint/v3">0c401e31-241c-41cc-b0e1-7102d78b4884</CCMSystemID>
    <CCMTemplateID xmlns="http://schemas.microsoft.com/sharepoint/v3">201</CCMTemplateID>
    <LocalAttachment xmlns="http://schemas.microsoft.com/sharepoint/v3">false</LocalAttachment>
    <Finalized xmlns="http://schemas.microsoft.com/sharepoint/v3">false</Finalized>
    <CCMSubID xmlns="http://schemas.microsoft.com/sharepoint/v3">002</CCMSubID>
    <CCMPageCount xmlns="http://schemas.microsoft.com/sharepoint/v3">0</CCMPageCount>
    <DocID xmlns="http://schemas.microsoft.com/sharepoint/v3">6212</DocID>
    <CCMCommentCount xmlns="http://schemas.microsoft.com/sharepoint/v3">0</CCMCommentCount>
    <CaseRecordNumber xmlns="http://schemas.microsoft.com/sharepoint/v3">0</CaseRecordNumber>
    <CaseID xmlns="http://schemas.microsoft.com/sharepoint/v3">SOC-2023-00038-002</CaseID>
    <RegistrationDate xmlns="http://schemas.microsoft.com/sharepoint/v3" xsi:nil="true"/>
    <CCMPreviewAnnotationsTasks xmlns="http://schemas.microsoft.com/sharepoint/v3">0</CCMPreviewAnnotationsTasks>
    <Related xmlns="http://schemas.microsoft.com/sharepoint/v3">false</Related>
    <CCMVisualId xmlns="http://schemas.microsoft.com/sharepoint/v3">SOC-2023-00038-002</CCMVisual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E4879859B99F55479765E6CC3C0E1976" ma:contentTypeVersion="0" ma:contentTypeDescription="GetOrganized dokument" ma:contentTypeScope="" ma:versionID="2d228553b87abee3ff9dcf31eaae8cf3">
  <xsd:schema xmlns:xsd="http://www.w3.org/2001/XMLSchema" xmlns:xs="http://www.w3.org/2001/XMLSchema" xmlns:p="http://schemas.microsoft.com/office/2006/metadata/properties" xmlns:ns1="http://schemas.microsoft.com/sharepoint/v3" xmlns:ns2="148629D2-F673-437B-AFC3-61A62E659FCC" xmlns:ns3="49a10447-dc3e-470e-b49a-07f5d85520d9" targetNamespace="http://schemas.microsoft.com/office/2006/metadata/properties" ma:root="true" ma:fieldsID="f280103f0ed687565c25aea4046d141c" ns1:_="" ns2:_="" ns3:_="">
    <xsd:import namespace="http://schemas.microsoft.com/sharepoint/v3"/>
    <xsd:import namespace="148629D2-F673-437B-AFC3-61A62E659FCC"/>
    <xsd:import namespace="49a10447-dc3e-470e-b49a-07f5d85520d9"/>
    <xsd:element name="properties">
      <xsd:complexType>
        <xsd:sequence>
          <xsd:element name="documentManagement">
            <xsd:complexType>
              <xsd:all>
                <xsd:element ref="ns1:Korrespondance" minOccurs="0"/>
                <xsd:element ref="ns2:Dato" minOccurs="0"/>
                <xsd:element ref="ns1:Forsendelsesdato" minOccurs="0"/>
                <xsd:element ref="ns1:TrackID" minOccurs="0"/>
                <xsd:element ref="ns1:CaseOwner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Part" minOccurs="0"/>
                <xsd:element ref="ns1:CCMCognitiveType" minOccurs="0"/>
                <xsd:element ref="ns1:Classificati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1:CCMSubID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VisualId" minOccurs="0"/>
                <xsd:element ref="ns1:CCMOriginalDocID" minOccurs="0"/>
                <xsd:element ref="ns2:CCMManageRelations" minOccurs="0"/>
                <xsd:element ref="ns2:Afsender" minOccurs="0"/>
                <xsd:element ref="ns2:Modtager" minOccurs="0"/>
                <xsd:element ref="ns2:Beskrivels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SvarPaa" minOccurs="0"/>
                <xsd:element ref="ns2:ErBesvaret" minOccurs="0"/>
                <xsd:element ref="ns2:Fr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orrespondance" ma:index="2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Forsendelsesdato" ma:index="5" nillable="true" ma:displayName="Forsendelsesdato" ma:internalName="Forsendelsesdato">
      <xsd:simpleType>
        <xsd:restriction base="dms:DateTime"/>
      </xsd:simpleType>
    </xsd:element>
    <xsd:element name="TrackID" ma:index="6" nillable="true" ma:displayName="TrackID" ma:internalName="TrackID">
      <xsd:simpleType>
        <xsd:restriction base="dms:Note">
          <xsd:maxLength value="255"/>
        </xsd:restriction>
      </xsd:simpleType>
    </xsd:element>
    <xsd:element name="CaseOwner" ma:index="7" nillable="true" ma:displayName="Sagsbehandler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CMCognitiveType" ma:index="12" nillable="true" ma:displayName="Følsomhed" ma:decimals="0" ma:description="" ma:internalName="CCMCognitiveType" ma:readOnly="false">
      <xsd:simpleType>
        <xsd:restriction base="dms:Number"/>
      </xsd:simpleType>
    </xsd:element>
    <xsd:element name="Classification" ma:index="19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CaseID" ma:index="20" nillable="true" ma:displayName="Sags ID" ma:default="Tildeler" ma:internalName="CaseID" ma:readOnly="true">
      <xsd:simpleType>
        <xsd:restriction base="dms:Text"/>
      </xsd:simpleType>
    </xsd:element>
    <xsd:element name="DocID" ma:index="21" nillable="true" ma:displayName="Dok ID" ma:default="Tildeler" ma:internalName="DocID" ma:readOnly="true">
      <xsd:simpleType>
        <xsd:restriction base="dms:Text"/>
      </xsd:simpleType>
    </xsd:element>
    <xsd:element name="Finalized" ma:index="22" nillable="true" ma:displayName="Endeligt" ma:default="False" ma:internalName="Finalized" ma:readOnly="true">
      <xsd:simpleType>
        <xsd:restriction base="dms:Boolean"/>
      </xsd:simpleType>
    </xsd:element>
    <xsd:element name="Related" ma:index="23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4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5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6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7" nillable="true" ma:displayName="Skabelon navn" ma:internalName="CCMTemplateName" ma:readOnly="true">
      <xsd:simpleType>
        <xsd:restriction base="dms:Text"/>
      </xsd:simpleType>
    </xsd:element>
    <xsd:element name="CCMTemplateVersion" ma:index="28" nillable="true" ma:displayName="Skabelon version" ma:internalName="CCMTemplateVersion" ma:readOnly="true">
      <xsd:simpleType>
        <xsd:restriction base="dms:Text"/>
      </xsd:simpleType>
    </xsd:element>
    <xsd:element name="CCMTemplateID" ma:index="29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0" nillable="true" ma:displayName="CCMSystemID" ma:hidden="true" ma:internalName="CCMSystemID" ma:readOnly="true">
      <xsd:simpleType>
        <xsd:restriction base="dms:Text"/>
      </xsd:simpleType>
    </xsd:element>
    <xsd:element name="WasEncrypted" ma:index="31" nillable="true" ma:displayName="Krypteret" ma:default="False" ma:internalName="WasEncrypted" ma:readOnly="true">
      <xsd:simpleType>
        <xsd:restriction base="dms:Boolean"/>
      </xsd:simpleType>
    </xsd:element>
    <xsd:element name="WasSigned" ma:index="32" nillable="true" ma:displayName="Signeret" ma:default="False" ma:internalName="WasSigned" ma:readOnly="true">
      <xsd:simpleType>
        <xsd:restriction base="dms:Boolean"/>
      </xsd:simpleType>
    </xsd:element>
    <xsd:element name="MailHasAttachments" ma:index="33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4" nillable="true" ma:displayName="Samtale" ma:description="" ma:internalName="CCMConversation" ma:readOnly="true">
      <xsd:simpleType>
        <xsd:restriction base="dms:Text"/>
      </xsd:simpleType>
    </xsd:element>
    <xsd:element name="CCMSubID" ma:index="37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51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PageCount" ma:index="52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3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4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629D2-F673-437B-AFC3-61A62E659FCC" elementFormDefault="qualified">
    <xsd:import namespace="http://schemas.microsoft.com/office/2006/documentManagement/types"/>
    <xsd:import namespace="http://schemas.microsoft.com/office/infopath/2007/PartnerControls"/>
    <xsd:element name="Dato" ma:index="3" nillable="true" ma:displayName="Dato" ma:default="[today]" ma:format="DateOnly" ma:internalName="Dato">
      <xsd:simpleType>
        <xsd:restriction base="dms:DateTime"/>
      </xsd:simpleType>
    </xsd:element>
    <xsd:element name="CCMAgendaDocumentStatus" ma:index="8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9" nillable="true" ma:displayName="Dagsordenstatus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0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art" ma:index="11" nillable="true" ma:displayName="Part" ma:list="{5DE63D51-6507-4A47-9D33-0E333AA3DDDD}" ma:internalName="Part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5" nillable="true" ma:taxonomy="true" ma:internalName="a3c7f3665c3f4ddab65e7e70f16e8438" ma:taxonomyFieldName="Dokumenttype" ma:displayName="Dokumenttype" ma:default="" ma:fieldId="{a3c7f366-5c3f-4dda-b65e-7e70f16e8438}" ma:sspId="9876559a-c4dc-4b3f-a6a0-34932b741060" ma:termSetId="2a4879fc-ae04-4bed-bb2c-c61845ab3b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40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41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2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43" nillable="true" ma:displayName="AgendaStatusIcon" ma:internalName="AgendaStatusIcon" ma:readOnly="true">
      <xsd:simpleType>
        <xsd:restriction base="dms:Unknown"/>
      </xsd:simpleType>
    </xsd:element>
    <xsd:element name="CCMManageRelations" ma:index="47" nillable="true" ma:displayName="CCMManageRelations" ma:hidden="true" ma:internalName="CCMManageRelations" ma:readOnly="false">
      <xsd:simpleType>
        <xsd:restriction base="dms:Text"/>
      </xsd:simpleType>
    </xsd:element>
    <xsd:element name="Afsender" ma:index="48" nillable="true" ma:displayName="Afsender" ma:hidden="true" ma:list="{5DE63D51-6507-4A47-9D33-0E333AA3DDDD}" ma:internalName="Afsender" ma:readOnly="false" ma:showField="VisNavn">
      <xsd:simpleType>
        <xsd:restriction base="dms:Lookup"/>
      </xsd:simpleType>
    </xsd:element>
    <xsd:element name="Modtager" ma:index="49" nillable="true" ma:displayName="Modtagere" ma:hidden="true" ma:list="{5DE63D51-6507-4A47-9D33-0E333AA3DDDD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skrivelse" ma:index="50" nillable="true" ma:displayName="Beskrivelse" ma:default="" ma:internalName="Beskrivelse">
      <xsd:simpleType>
        <xsd:restriction base="dms:Note">
          <xsd:maxLength value="255"/>
        </xsd:restriction>
      </xsd:simpleType>
    </xsd:element>
    <xsd:element name="SvarPaa" ma:index="55" nillable="true" ma:displayName="Svar på" ma:list="{148629D2-F673-437B-AFC3-61A62E659FCC}" ma:internalName="SvarPaa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6" nillable="true" ma:displayName="Er besvaret?" ma:default="0" ma:internalName="ErBesvaret">
      <xsd:simpleType>
        <xsd:restriction base="dms:Boolean"/>
      </xsd:simpleType>
    </xsd:element>
    <xsd:element name="Frist" ma:index="57" nillable="true" ma:displayName="Frist" ma:format="DateOnly" ma:internalName="Fris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10447-dc3e-470e-b49a-07f5d85520d9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c12e9f68-9138-434a-aef0-864fe41d268e}" ma:internalName="TaxCatchAll" ma:showField="CatchAllData" ma:web="49a10447-dc3e-470e-b49a-07f5d8552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7C262-83B7-4A07-A92D-FB30ED5FBAFD}">
  <ds:schemaRefs>
    <ds:schemaRef ds:uri="http://schemas.microsoft.com/office/2006/documentManagement/types"/>
    <ds:schemaRef ds:uri="http://schemas.microsoft.com/sharepoint/v3"/>
    <ds:schemaRef ds:uri="148629D2-F673-437B-AFC3-61A62E659FCC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9a10447-dc3e-470e-b49a-07f5d85520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643231-95C1-4E7A-A623-08FF4BF02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2BBBD-6F0E-4C29-9342-6F220DD20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8629D2-F673-437B-AFC3-61A62E659FCC"/>
    <ds:schemaRef ds:uri="49a10447-dc3e-470e-b49a-07f5d8552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ESDH - Template Sample - 002</Template>
  <TotalTime>0</TotalTime>
  <Pages>2</Pages>
  <Words>283</Words>
  <Characters>1730</Characters>
  <Application>Microsoft Office Word</Application>
  <DocSecurity>4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Underretningskema</vt:lpstr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Underretningskema</dc:title>
  <dc:creator>Katrine Berthelsen Brandt</dc:creator>
  <cp:lastModifiedBy>Dorthea Reimer-Johansen</cp:lastModifiedBy>
  <cp:revision>2</cp:revision>
  <dcterms:created xsi:type="dcterms:W3CDTF">2023-03-29T11:38:00Z</dcterms:created>
  <dcterms:modified xsi:type="dcterms:W3CDTF">2023-03-29T11:38:00Z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0c401e31-241c-41cc-b0e1-7102d78b4884</vt:lpwstr>
  </property>
  <property fmtid="{D5CDD505-2E9C-101B-9397-08002B2CF9AE}" pid="3" name="CCMTemplateID">
    <vt:r8>164</vt:r8>
  </property>
  <property fmtid="{D5CDD505-2E9C-101B-9397-08002B2CF9AE}" pid="4" name="ContentTypeId">
    <vt:lpwstr>0x010100AC085CFC53BC46CEA2EADE194AD9D48200E4879859B99F55479765E6CC3C0E1976</vt:lpwstr>
  </property>
  <property fmtid="{D5CDD505-2E9C-101B-9397-08002B2CF9AE}" pid="5" name="Dokumenttype">
    <vt:lpwstr>7;#Internt|2b45f3f3-da0e-4cc3-bf5f-9ebf4aa862d6</vt:lpwstr>
  </property>
  <property fmtid="{D5CDD505-2E9C-101B-9397-08002B2CF9AE}" pid="6" name="Profil">
    <vt:lpwstr/>
  </property>
  <property fmtid="{D5CDD505-2E9C-101B-9397-08002B2CF9AE}" pid="7" name="Sagsprofil">
    <vt:lpwstr/>
  </property>
  <property fmtid="{D5CDD505-2E9C-101B-9397-08002B2CF9AE}" pid="8" name="Sagstype">
    <vt:lpwstr/>
  </property>
  <property fmtid="{D5CDD505-2E9C-101B-9397-08002B2CF9AE}" pid="9" name="Udvalg">
    <vt:lpwstr/>
  </property>
  <property fmtid="{D5CDD505-2E9C-101B-9397-08002B2CF9AE}" pid="10" name="CCMOneDriveID">
    <vt:lpwstr/>
  </property>
  <property fmtid="{D5CDD505-2E9C-101B-9397-08002B2CF9AE}" pid="11" name="CCMOneDriveOwnerID">
    <vt:lpwstr/>
  </property>
  <property fmtid="{D5CDD505-2E9C-101B-9397-08002B2CF9AE}" pid="12" name="CCMOneDriveItemID">
    <vt:lpwstr/>
  </property>
  <property fmtid="{D5CDD505-2E9C-101B-9397-08002B2CF9AE}" pid="13" name="CCMIsSharedOnOneDrive">
    <vt:bool>false</vt:bool>
  </property>
  <property fmtid="{D5CDD505-2E9C-101B-9397-08002B2CF9AE}" pid="14" name="CCMSystem">
    <vt:lpwstr> </vt:lpwstr>
  </property>
  <property fmtid="{D5CDD505-2E9C-101B-9397-08002B2CF9AE}" pid="15" name="CCMEventContext">
    <vt:lpwstr>f3424fea-69cd-49e8-b722-29498479cf51</vt:lpwstr>
  </property>
  <property fmtid="{D5CDD505-2E9C-101B-9397-08002B2CF9AE}" pid="16" name="CCMCommunication">
    <vt:lpwstr/>
  </property>
</Properties>
</file>