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A6" w:rsidRPr="00B20A50" w:rsidRDefault="00B479A6" w:rsidP="00AC00E7">
      <w:pPr>
        <w:spacing w:after="0"/>
        <w:rPr>
          <w:bCs/>
          <w:szCs w:val="20"/>
          <w:lang w:val="en-US"/>
        </w:rPr>
      </w:pPr>
    </w:p>
    <w:tbl>
      <w:tblPr>
        <w:tblStyle w:val="Tabel-Git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"/>
        <w:gridCol w:w="6594"/>
        <w:gridCol w:w="1552"/>
      </w:tblGrid>
      <w:tr w:rsidR="000D7BB2" w:rsidTr="00A4552A">
        <w:trPr>
          <w:trHeight w:val="291"/>
        </w:trPr>
        <w:tc>
          <w:tcPr>
            <w:tcW w:w="494" w:type="dxa"/>
          </w:tcPr>
          <w:p w:rsidR="00A4552A" w:rsidRPr="00B20A50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  <w:r w:rsidRPr="00B20A50">
              <w:rPr>
                <w:rFonts w:cs="Calibri Light"/>
                <w:b/>
                <w:szCs w:val="20"/>
                <w:lang w:val="en-US"/>
              </w:rPr>
              <w:t>Til:</w:t>
            </w:r>
          </w:p>
        </w:tc>
        <w:tc>
          <w:tcPr>
            <w:tcW w:w="6594" w:type="dxa"/>
          </w:tcPr>
          <w:p w:rsidR="00A4552A" w:rsidRPr="00B20A50" w:rsidRDefault="00A4552A" w:rsidP="002A2E49">
            <w:pPr>
              <w:rPr>
                <w:rFonts w:eastAsia="Times New Roman" w:cs="Calibri Light"/>
                <w:szCs w:val="20"/>
              </w:rPr>
            </w:pPr>
          </w:p>
          <w:p w:rsidR="00A4552A" w:rsidRDefault="00A4552A" w:rsidP="002A2E49">
            <w:pPr>
              <w:rPr>
                <w:noProof/>
              </w:rPr>
            </w:pPr>
          </w:p>
          <w:p w:rsidR="002A2E49" w:rsidRPr="00B20A50" w:rsidRDefault="002A2E49" w:rsidP="002A2E49">
            <w:pPr>
              <w:rPr>
                <w:noProof/>
                <w:lang w:val="en-US"/>
              </w:rPr>
            </w:pPr>
          </w:p>
          <w:p w:rsidR="002A2E49" w:rsidRPr="00B20A50" w:rsidRDefault="00FB167A" w:rsidP="002A2E49">
            <w:pPr>
              <w:rPr>
                <w:rFonts w:cs="Calibri Light"/>
                <w:b/>
                <w:bCs/>
                <w:szCs w:val="20"/>
                <w:lang w:val="en-US"/>
              </w:rPr>
            </w:pPr>
            <w:r w:rsidRPr="00B20A50">
              <w:rPr>
                <w:noProof/>
                <w:lang w:val="en-US"/>
              </w:rPr>
              <w:t xml:space="preserve"> </w:t>
            </w:r>
          </w:p>
        </w:tc>
        <w:tc>
          <w:tcPr>
            <w:tcW w:w="1552" w:type="dxa"/>
          </w:tcPr>
          <w:p w:rsidR="00A4552A" w:rsidRPr="00B20A50" w:rsidRDefault="00A4552A" w:rsidP="00A4552A">
            <w:pPr>
              <w:rPr>
                <w:rFonts w:cs="Calibri Light"/>
                <w:b/>
                <w:bCs/>
                <w:szCs w:val="20"/>
                <w:lang w:val="en-US"/>
              </w:rPr>
            </w:pPr>
          </w:p>
        </w:tc>
      </w:tr>
    </w:tbl>
    <w:p w:rsidR="000E3343" w:rsidRPr="00B20A50" w:rsidRDefault="00FB167A" w:rsidP="00AC00E7">
      <w:pPr>
        <w:spacing w:after="0"/>
        <w:rPr>
          <w:rFonts w:cs="Calibri Light"/>
          <w:b/>
          <w:szCs w:val="20"/>
          <w:lang w:val="en-US"/>
        </w:rPr>
      </w:pPr>
      <w:r w:rsidRPr="00B20A50">
        <w:rPr>
          <w:rFonts w:cs="Calibri Light"/>
          <w:b/>
          <w:szCs w:val="20"/>
          <w:lang w:val="en-US"/>
        </w:rPr>
        <w:br/>
      </w:r>
    </w:p>
    <w:p w:rsidR="003D0F8C" w:rsidRPr="00B20A50" w:rsidRDefault="003D0F8C" w:rsidP="00AC00E7">
      <w:pPr>
        <w:spacing w:after="0"/>
        <w:rPr>
          <w:rFonts w:cs="Calibri Light"/>
          <w:b/>
          <w:szCs w:val="20"/>
          <w:lang w:val="en-US"/>
        </w:rPr>
      </w:pPr>
    </w:p>
    <w:p w:rsidR="003D0F8C" w:rsidRPr="00B20A50" w:rsidRDefault="003D0F8C" w:rsidP="00AC00E7">
      <w:pPr>
        <w:spacing w:after="0"/>
        <w:rPr>
          <w:rFonts w:cs="Calibri Light"/>
          <w:b/>
          <w:szCs w:val="20"/>
          <w:lang w:val="en-US"/>
        </w:rPr>
      </w:pPr>
    </w:p>
    <w:p w:rsidR="000E3343" w:rsidRPr="00B20A50" w:rsidRDefault="00FB167A" w:rsidP="00AC00E7">
      <w:pPr>
        <w:spacing w:after="0"/>
        <w:rPr>
          <w:rFonts w:cs="Calibri Light"/>
          <w:bCs/>
          <w:szCs w:val="20"/>
          <w:lang w:val="en-US"/>
        </w:rPr>
      </w:pPr>
      <w:r w:rsidRPr="00B20A50">
        <w:rPr>
          <w:rFonts w:cs="Calibri Light"/>
          <w:bCs/>
          <w:szCs w:val="20"/>
          <w:lang w:val="en-US"/>
        </w:rPr>
        <w:t>(dansk version på side 2)</w:t>
      </w:r>
    </w:p>
    <w:p w:rsidR="007A238E" w:rsidRPr="00B20A50" w:rsidRDefault="00FB167A" w:rsidP="00AC00E7">
      <w:pPr>
        <w:spacing w:after="0"/>
        <w:rPr>
          <w:rFonts w:cs="Calibri Light"/>
          <w:b/>
          <w:szCs w:val="20"/>
          <w:lang w:val="en-US"/>
        </w:rPr>
      </w:pPr>
      <w:r w:rsidRPr="00B20A50">
        <w:rPr>
          <w:rFonts w:cs="Calibri Light"/>
          <w:b/>
          <w:szCs w:val="20"/>
          <w:lang w:val="en-US"/>
        </w:rPr>
        <w:br/>
      </w:r>
    </w:p>
    <w:p w:rsidR="001E70FE" w:rsidRPr="00B20A50" w:rsidRDefault="001E70FE" w:rsidP="00AC00E7">
      <w:pPr>
        <w:spacing w:after="0"/>
        <w:rPr>
          <w:rFonts w:cs="Calibri Light"/>
          <w:b/>
          <w:szCs w:val="20"/>
          <w:lang w:val="en-US"/>
        </w:rPr>
      </w:pPr>
    </w:p>
    <w:p w:rsidR="001E70FE" w:rsidRPr="00B20A50" w:rsidRDefault="001E70FE" w:rsidP="00AC00E7">
      <w:pPr>
        <w:spacing w:after="0"/>
        <w:rPr>
          <w:rFonts w:cs="Calibri Light"/>
          <w:b/>
          <w:szCs w:val="20"/>
          <w:lang w:val="en-US"/>
        </w:rPr>
      </w:pPr>
    </w:p>
    <w:p w:rsidR="0045041C" w:rsidRPr="00B20A50" w:rsidRDefault="00FB167A" w:rsidP="00AC00E7">
      <w:pPr>
        <w:spacing w:after="0"/>
        <w:rPr>
          <w:rFonts w:cs="Calibri Light"/>
          <w:szCs w:val="20"/>
          <w:lang w:val="en-US"/>
        </w:rPr>
      </w:pPr>
      <w:r w:rsidRPr="00B20A50">
        <w:rPr>
          <w:rFonts w:cs="Calibri Light"/>
          <w:b/>
          <w:szCs w:val="20"/>
          <w:lang w:val="en-US"/>
        </w:rPr>
        <w:t>Pisortanut nalunaarutiginninnermut uppernarsaat.</w:t>
      </w:r>
    </w:p>
    <w:p w:rsidR="0045041C" w:rsidRPr="00B20A50" w:rsidRDefault="0045041C" w:rsidP="00AC00E7">
      <w:pPr>
        <w:spacing w:after="0"/>
        <w:rPr>
          <w:rFonts w:cs="Calibri Light"/>
          <w:szCs w:val="20"/>
          <w:lang w:val="en-US"/>
        </w:rPr>
      </w:pPr>
    </w:p>
    <w:p w:rsidR="0045041C" w:rsidRPr="00B20A50" w:rsidRDefault="00FB167A" w:rsidP="00AC00E7">
      <w:pPr>
        <w:spacing w:after="0"/>
        <w:rPr>
          <w:rFonts w:cs="Calibri Light"/>
          <w:szCs w:val="20"/>
          <w:lang w:val="en-US"/>
        </w:rPr>
      </w:pPr>
      <w:r w:rsidRPr="00B20A50">
        <w:rPr>
          <w:rFonts w:cs="Calibri Light"/>
          <w:szCs w:val="20"/>
          <w:lang w:val="en-US"/>
        </w:rPr>
        <w:t>Nalunaarutiginninnermik tigusaqarnermut uppernarsaat.</w:t>
      </w:r>
    </w:p>
    <w:p w:rsidR="0045041C" w:rsidRPr="00B20A50" w:rsidRDefault="0045041C" w:rsidP="00AC00E7">
      <w:pPr>
        <w:spacing w:after="0"/>
        <w:rPr>
          <w:rFonts w:cs="Calibri Light"/>
          <w:szCs w:val="20"/>
          <w:lang w:val="en-US"/>
        </w:rPr>
      </w:pPr>
    </w:p>
    <w:p w:rsidR="0045041C" w:rsidRPr="00B20A50" w:rsidRDefault="00FB167A" w:rsidP="00864C56">
      <w:pPr>
        <w:rPr>
          <w:rFonts w:cs="Calibri Light"/>
          <w:szCs w:val="20"/>
          <w:lang w:val="en-US"/>
        </w:rPr>
      </w:pPr>
      <w:r w:rsidRPr="00B20A50">
        <w:rPr>
          <w:rFonts w:cs="Calibri Light"/>
          <w:szCs w:val="20"/>
          <w:lang w:val="en-US"/>
        </w:rPr>
        <w:t xml:space="preserve">Matumuuna uppernarsarneqarpoq, </w:t>
      </w:r>
      <w:r w:rsidR="001A53CA" w:rsidRPr="007656E2">
        <w:rPr>
          <w:rFonts w:eastAsia="Times New Roman" w:cs="Calibri Light"/>
          <w:noProof/>
          <w:szCs w:val="20"/>
          <w:lang w:val="en-US"/>
        </w:rPr>
        <w:t>Qeqqata Kommunia</w:t>
      </w:r>
      <w:r w:rsidRPr="00FB167A">
        <w:rPr>
          <w:rFonts w:eastAsia="Times New Roman" w:cs="Calibri Light"/>
          <w:szCs w:val="20"/>
          <w:lang w:val="en-US"/>
        </w:rPr>
        <w:t xml:space="preserve"> </w:t>
      </w:r>
      <w:r>
        <w:rPr>
          <w:rFonts w:eastAsia="Times New Roman" w:cs="Calibri Light"/>
          <w:szCs w:val="20"/>
          <w:lang w:val="en-US"/>
        </w:rPr>
        <w:t xml:space="preserve">Atugarissaarnermik Immikkoortortamit </w:t>
      </w:r>
      <w:r w:rsidRPr="00B20A50">
        <w:rPr>
          <w:rFonts w:cs="Calibri Light"/>
          <w:szCs w:val="20"/>
          <w:lang w:val="en-US"/>
        </w:rPr>
        <w:t xml:space="preserve">, ulloq </w:t>
      </w:r>
      <w:r>
        <w:rPr>
          <w:noProof/>
          <w:lang w:val="en-US"/>
        </w:rPr>
        <w:t>xx-xx-2023</w:t>
      </w:r>
      <w:r w:rsidR="00853AA5" w:rsidRPr="00B20A50">
        <w:rPr>
          <w:rFonts w:eastAsia="Times New Roman" w:cs="Calibri Light"/>
          <w:szCs w:val="20"/>
          <w:lang w:val="en-US"/>
        </w:rPr>
        <w:t xml:space="preserve"> </w:t>
      </w:r>
      <w:r w:rsidRPr="00B20A50">
        <w:rPr>
          <w:rFonts w:cs="Calibri Light"/>
          <w:szCs w:val="20"/>
          <w:lang w:val="en-US"/>
        </w:rPr>
        <w:t>illit nalunaarutiginninnerit uunga tunngasoq</w:t>
      </w:r>
      <w:r w:rsidR="00864C56" w:rsidRPr="00B20A50">
        <w:rPr>
          <w:rFonts w:cs="Calibri Light"/>
          <w:szCs w:val="20"/>
          <w:lang w:val="en-US"/>
        </w:rPr>
        <w:t xml:space="preserve"> </w:t>
      </w:r>
      <w:r>
        <w:rPr>
          <w:rFonts w:cs="Calibri Light"/>
          <w:noProof/>
          <w:szCs w:val="20"/>
          <w:lang w:val="en-US"/>
        </w:rPr>
        <w:t>navn</w:t>
      </w:r>
      <w:r w:rsidR="00A4552A" w:rsidRPr="00B20A50">
        <w:rPr>
          <w:rFonts w:cs="Calibri Light"/>
          <w:szCs w:val="20"/>
          <w:lang w:val="en-US"/>
        </w:rPr>
        <w:t xml:space="preserve"> </w:t>
      </w:r>
      <w:r w:rsidR="00864C56" w:rsidRPr="00B20A50">
        <w:rPr>
          <w:rFonts w:cs="Calibri Light"/>
          <w:szCs w:val="20"/>
          <w:lang w:val="en-US"/>
        </w:rPr>
        <w:t xml:space="preserve"> </w:t>
      </w:r>
      <w:r w:rsidRPr="00B20A50">
        <w:rPr>
          <w:rFonts w:cs="Calibri Light"/>
          <w:szCs w:val="20"/>
          <w:lang w:val="en-US"/>
        </w:rPr>
        <w:t>tiguneqarpoq nalunaarsorneqarlunilu.</w:t>
      </w:r>
    </w:p>
    <w:p w:rsidR="0045041C" w:rsidRPr="00B20A50" w:rsidRDefault="0045041C" w:rsidP="25B245A1">
      <w:pPr>
        <w:spacing w:after="0"/>
        <w:rPr>
          <w:rFonts w:cs="Calibri Light"/>
          <w:color w:val="FF0000"/>
          <w:szCs w:val="20"/>
          <w:lang w:val="en-US"/>
        </w:rPr>
      </w:pPr>
    </w:p>
    <w:p w:rsidR="0045041C" w:rsidRPr="00B20A50" w:rsidRDefault="00FB167A" w:rsidP="00AC00E7">
      <w:pPr>
        <w:spacing w:after="0"/>
        <w:rPr>
          <w:rFonts w:cs="Calibri Light"/>
          <w:szCs w:val="20"/>
          <w:lang w:val="en-US"/>
        </w:rPr>
      </w:pPr>
      <w:r w:rsidRPr="007656E2">
        <w:rPr>
          <w:rFonts w:eastAsia="Times New Roman" w:cs="Calibri Light"/>
          <w:noProof/>
          <w:szCs w:val="20"/>
          <w:lang w:val="en-US"/>
        </w:rPr>
        <w:t>Qeqqata Kommunia</w:t>
      </w:r>
      <w:r w:rsidR="003509D1" w:rsidRPr="00B20A50">
        <w:rPr>
          <w:rFonts w:eastAsia="Times New Roman" w:cs="Calibri Light"/>
          <w:szCs w:val="20"/>
          <w:lang w:val="en-US"/>
        </w:rPr>
        <w:t xml:space="preserve"> </w:t>
      </w:r>
      <w:r w:rsidRPr="00FB167A">
        <w:rPr>
          <w:rFonts w:eastAsia="Times New Roman" w:cs="Calibri Light"/>
          <w:szCs w:val="20"/>
          <w:lang w:val="en-US"/>
        </w:rPr>
        <w:t>A</w:t>
      </w:r>
      <w:r>
        <w:rPr>
          <w:rFonts w:eastAsia="Times New Roman" w:cs="Calibri Light"/>
          <w:szCs w:val="20"/>
          <w:lang w:val="en-US"/>
        </w:rPr>
        <w:t>tugarissaarnermik Immikkoortortamit</w:t>
      </w:r>
      <w:r w:rsidR="00611A3E" w:rsidRPr="00B20A50">
        <w:rPr>
          <w:rFonts w:eastAsia="Times New Roman" w:cs="Calibri Light"/>
          <w:szCs w:val="20"/>
          <w:lang w:val="en-US"/>
        </w:rPr>
        <w:t xml:space="preserve"> </w:t>
      </w:r>
      <w:r w:rsidR="004D235D" w:rsidRPr="00B20A50">
        <w:rPr>
          <w:rFonts w:cs="Calibri Light"/>
          <w:szCs w:val="20"/>
          <w:lang w:val="en-US"/>
        </w:rPr>
        <w:t>nalunaarutiginninneq suliarineqassaaq  sukkanerpaamillu suliaq pillugu iliuuserisassatut suleriaqqinnissat aalajangiiffigineqarlutik.</w:t>
      </w:r>
    </w:p>
    <w:p w:rsidR="0045041C" w:rsidRPr="00B20A50" w:rsidRDefault="0045041C" w:rsidP="00AC00E7">
      <w:pPr>
        <w:spacing w:after="0"/>
        <w:rPr>
          <w:rFonts w:cs="Calibri Light"/>
          <w:szCs w:val="20"/>
          <w:lang w:val="en-US"/>
        </w:rPr>
      </w:pPr>
    </w:p>
    <w:p w:rsidR="0045041C" w:rsidRPr="00B20A50" w:rsidRDefault="00FB167A" w:rsidP="00AC00E7">
      <w:pPr>
        <w:spacing w:after="0"/>
        <w:rPr>
          <w:rFonts w:cs="Calibri Light"/>
          <w:szCs w:val="20"/>
          <w:lang w:val="en-US"/>
        </w:rPr>
      </w:pPr>
      <w:r w:rsidRPr="004D5155">
        <w:rPr>
          <w:rFonts w:cs="Calibri Light"/>
          <w:szCs w:val="20"/>
          <w:lang w:val="en-US"/>
        </w:rPr>
        <w:t xml:space="preserve">Tigusaqarnermut uppernarsaat nassiunneqarpoq “Inatsisartut inatsisaat nr. 20, 26. juni 2017-imi” </w:t>
      </w:r>
      <w:r w:rsidRPr="00BC108D">
        <w:rPr>
          <w:rFonts w:cs="Calibri Light"/>
          <w:szCs w:val="20"/>
          <w:lang w:val="en-US"/>
        </w:rPr>
        <w:t>§ 15, imm. 2 (innuttaasoq)/§ 16 imm. 3.(Ilisimasalittut sullissisoq)</w:t>
      </w:r>
      <w:r w:rsidRPr="004D5155">
        <w:rPr>
          <w:rFonts w:cs="Calibri Light"/>
          <w:szCs w:val="20"/>
          <w:lang w:val="en-US"/>
        </w:rPr>
        <w:t xml:space="preserve"> </w:t>
      </w:r>
    </w:p>
    <w:p w:rsidR="0045041C" w:rsidRPr="00B20A50" w:rsidRDefault="0045041C" w:rsidP="00AC00E7">
      <w:pPr>
        <w:spacing w:after="0"/>
        <w:rPr>
          <w:rFonts w:cs="Calibri Light"/>
          <w:szCs w:val="20"/>
          <w:lang w:val="en-US"/>
        </w:rPr>
      </w:pPr>
    </w:p>
    <w:p w:rsidR="0045041C" w:rsidRPr="007656E2" w:rsidRDefault="00FB167A" w:rsidP="00203A7B">
      <w:pPr>
        <w:jc w:val="center"/>
        <w:rPr>
          <w:rFonts w:cs="Calibri Light"/>
          <w:szCs w:val="20"/>
          <w:lang w:val="en-US"/>
        </w:rPr>
      </w:pPr>
      <w:r w:rsidRPr="007656E2">
        <w:rPr>
          <w:rFonts w:cs="Calibri Light"/>
          <w:szCs w:val="20"/>
          <w:lang w:val="en-US"/>
        </w:rPr>
        <w:t>Inussiarnersumik inuulluaqqusillunga</w:t>
      </w:r>
    </w:p>
    <w:p w:rsidR="007A238E" w:rsidRDefault="00FB167A" w:rsidP="00FB167A">
      <w:pPr>
        <w:spacing w:after="0"/>
        <w:jc w:val="center"/>
        <w:rPr>
          <w:rFonts w:eastAsia="Times New Roman" w:cs="Calibri Light"/>
          <w:szCs w:val="20"/>
        </w:rPr>
      </w:pPr>
      <w:r>
        <w:rPr>
          <w:rFonts w:eastAsia="Times New Roman" w:cs="Calibri Light"/>
          <w:szCs w:val="20"/>
        </w:rPr>
        <w:t>Atugarissaarnermik Immikkortortaqarfik Sinnerlugu</w:t>
      </w:r>
    </w:p>
    <w:p w:rsidR="00FB167A" w:rsidRDefault="00FB167A" w:rsidP="00FB167A">
      <w:pPr>
        <w:spacing w:after="0"/>
        <w:jc w:val="center"/>
        <w:rPr>
          <w:rFonts w:eastAsia="Times New Roman" w:cs="Calibri Light"/>
          <w:szCs w:val="20"/>
        </w:rPr>
      </w:pPr>
      <w:r>
        <w:rPr>
          <w:rFonts w:eastAsia="Times New Roman" w:cs="Calibri Light"/>
          <w:szCs w:val="20"/>
        </w:rPr>
        <w:t>Allatseqarfik</w:t>
      </w:r>
    </w:p>
    <w:p w:rsidR="00FB167A" w:rsidRDefault="00FB167A" w:rsidP="00FB167A">
      <w:pPr>
        <w:spacing w:after="0"/>
        <w:jc w:val="center"/>
        <w:rPr>
          <w:rFonts w:eastAsia="Times New Roman" w:cs="Calibri Light"/>
          <w:szCs w:val="20"/>
        </w:rPr>
      </w:pPr>
    </w:p>
    <w:p w:rsidR="00FB167A" w:rsidRDefault="00FB167A" w:rsidP="00FB167A">
      <w:pPr>
        <w:spacing w:after="0"/>
        <w:jc w:val="center"/>
        <w:rPr>
          <w:rFonts w:eastAsia="Times New Roman" w:cs="Calibri Light"/>
          <w:szCs w:val="20"/>
        </w:rPr>
      </w:pPr>
    </w:p>
    <w:p w:rsidR="00FB167A" w:rsidRDefault="00FB167A" w:rsidP="00FB167A">
      <w:pPr>
        <w:spacing w:after="0"/>
        <w:jc w:val="center"/>
        <w:rPr>
          <w:rFonts w:eastAsia="Times New Roman" w:cs="Calibri Light"/>
          <w:szCs w:val="20"/>
        </w:rPr>
      </w:pPr>
    </w:p>
    <w:p w:rsidR="00FB167A" w:rsidRDefault="00FB167A" w:rsidP="00FB167A">
      <w:pPr>
        <w:spacing w:after="0"/>
        <w:jc w:val="center"/>
        <w:rPr>
          <w:rFonts w:eastAsia="Times New Roman" w:cs="Calibri Light"/>
          <w:szCs w:val="20"/>
        </w:rPr>
      </w:pPr>
    </w:p>
    <w:p w:rsidR="00FB167A" w:rsidRPr="007656E2" w:rsidRDefault="00FB167A" w:rsidP="00FB167A">
      <w:pPr>
        <w:spacing w:after="0"/>
        <w:jc w:val="center"/>
        <w:rPr>
          <w:szCs w:val="20"/>
          <w:lang w:val="en-US"/>
        </w:rPr>
      </w:pPr>
    </w:p>
    <w:p w:rsidR="007A238E" w:rsidRPr="007656E2" w:rsidRDefault="00FB167A" w:rsidP="00D8702D">
      <w:pPr>
        <w:spacing w:after="0"/>
        <w:rPr>
          <w:szCs w:val="20"/>
          <w:lang w:val="en-US"/>
        </w:rPr>
      </w:pPr>
      <w:r w:rsidRPr="007656E2">
        <w:rPr>
          <w:szCs w:val="20"/>
          <w:lang w:val="en-US"/>
        </w:rPr>
        <w:br/>
      </w:r>
    </w:p>
    <w:tbl>
      <w:tblPr>
        <w:tblStyle w:val="Tabel-Git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"/>
        <w:gridCol w:w="6594"/>
        <w:gridCol w:w="1552"/>
      </w:tblGrid>
      <w:tr w:rsidR="000D7BB2" w:rsidTr="00A4552A">
        <w:trPr>
          <w:trHeight w:val="291"/>
        </w:trPr>
        <w:tc>
          <w:tcPr>
            <w:tcW w:w="494" w:type="dxa"/>
          </w:tcPr>
          <w:p w:rsidR="00FB167A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</w:p>
          <w:p w:rsidR="00FB167A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</w:p>
          <w:p w:rsidR="00FB167A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</w:p>
          <w:p w:rsidR="00FB167A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</w:p>
          <w:p w:rsidR="00FB167A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</w:p>
          <w:p w:rsidR="00FB167A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</w:p>
          <w:p w:rsidR="00FB167A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</w:p>
          <w:p w:rsidR="00FB167A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</w:p>
          <w:p w:rsidR="00FB167A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</w:p>
          <w:p w:rsidR="00A4552A" w:rsidRPr="00B20A50" w:rsidRDefault="00FB167A" w:rsidP="00A4552A">
            <w:pPr>
              <w:rPr>
                <w:rFonts w:cs="Calibri Light"/>
                <w:b/>
                <w:szCs w:val="20"/>
                <w:lang w:val="en-US"/>
              </w:rPr>
            </w:pPr>
            <w:r w:rsidRPr="00B20A50">
              <w:rPr>
                <w:rFonts w:cs="Calibri Light"/>
                <w:b/>
                <w:szCs w:val="20"/>
                <w:lang w:val="en-US"/>
              </w:rPr>
              <w:t>Til:</w:t>
            </w:r>
          </w:p>
        </w:tc>
        <w:tc>
          <w:tcPr>
            <w:tcW w:w="6594" w:type="dxa"/>
          </w:tcPr>
          <w:p w:rsidR="00A4552A" w:rsidRPr="00B20A50" w:rsidRDefault="00A4552A" w:rsidP="002A2E49">
            <w:pPr>
              <w:rPr>
                <w:rFonts w:eastAsia="Times New Roman" w:cs="Calibri Light"/>
                <w:szCs w:val="20"/>
              </w:rPr>
            </w:pPr>
          </w:p>
          <w:p w:rsidR="00A4552A" w:rsidRDefault="00A4552A" w:rsidP="002A2E49">
            <w:pPr>
              <w:rPr>
                <w:noProof/>
              </w:rPr>
            </w:pPr>
          </w:p>
          <w:p w:rsidR="002A2E49" w:rsidRPr="00B20A50" w:rsidRDefault="002A2E49" w:rsidP="002A2E49">
            <w:pPr>
              <w:rPr>
                <w:noProof/>
                <w:lang w:val="en-US"/>
              </w:rPr>
            </w:pPr>
          </w:p>
          <w:p w:rsidR="002A2E49" w:rsidRPr="00B20A50" w:rsidRDefault="00FB167A" w:rsidP="002A2E49">
            <w:pPr>
              <w:rPr>
                <w:rFonts w:cs="Calibri Light"/>
                <w:b/>
                <w:bCs/>
                <w:szCs w:val="20"/>
                <w:lang w:val="en-US"/>
              </w:rPr>
            </w:pPr>
            <w:r w:rsidRPr="00B20A50">
              <w:rPr>
                <w:noProof/>
                <w:lang w:val="en-US"/>
              </w:rPr>
              <w:t xml:space="preserve"> </w:t>
            </w:r>
          </w:p>
        </w:tc>
        <w:tc>
          <w:tcPr>
            <w:tcW w:w="1552" w:type="dxa"/>
          </w:tcPr>
          <w:p w:rsidR="00A4552A" w:rsidRPr="00B20A50" w:rsidRDefault="00A4552A" w:rsidP="00A4552A">
            <w:pPr>
              <w:rPr>
                <w:rFonts w:cs="Calibri Light"/>
                <w:b/>
                <w:bCs/>
                <w:szCs w:val="20"/>
                <w:lang w:val="en-US"/>
              </w:rPr>
            </w:pPr>
          </w:p>
        </w:tc>
      </w:tr>
    </w:tbl>
    <w:p w:rsidR="007A238E" w:rsidRPr="00B20A50" w:rsidRDefault="007A238E" w:rsidP="007A238E">
      <w:pPr>
        <w:spacing w:after="0"/>
        <w:rPr>
          <w:rFonts w:cs="Calibri Light"/>
          <w:sz w:val="18"/>
          <w:szCs w:val="18"/>
          <w:lang w:val="en-US"/>
        </w:rPr>
      </w:pPr>
    </w:p>
    <w:p w:rsidR="007A238E" w:rsidRPr="00B20A50" w:rsidRDefault="007A238E" w:rsidP="007A238E">
      <w:pPr>
        <w:spacing w:after="0"/>
        <w:rPr>
          <w:rFonts w:cs="Calibri Light"/>
          <w:sz w:val="18"/>
          <w:szCs w:val="18"/>
          <w:lang w:val="en-US"/>
        </w:rPr>
      </w:pPr>
    </w:p>
    <w:p w:rsidR="007A238E" w:rsidRPr="00B20A50" w:rsidRDefault="007A238E" w:rsidP="007A238E">
      <w:pPr>
        <w:spacing w:after="0"/>
        <w:rPr>
          <w:rFonts w:cs="Calibri Light"/>
          <w:sz w:val="18"/>
          <w:szCs w:val="18"/>
          <w:lang w:val="en-US"/>
        </w:rPr>
      </w:pPr>
    </w:p>
    <w:p w:rsidR="007A238E" w:rsidRPr="00B20A50" w:rsidRDefault="007A238E" w:rsidP="007A238E">
      <w:pPr>
        <w:spacing w:after="0"/>
        <w:rPr>
          <w:rFonts w:cs="Calibri Light"/>
          <w:sz w:val="18"/>
          <w:szCs w:val="18"/>
          <w:lang w:val="en-US"/>
        </w:rPr>
      </w:pPr>
    </w:p>
    <w:p w:rsidR="00C51083" w:rsidRPr="00B20A50" w:rsidRDefault="00C51083" w:rsidP="007A238E">
      <w:pPr>
        <w:spacing w:after="0"/>
        <w:rPr>
          <w:rFonts w:cs="Calibri Light"/>
          <w:sz w:val="18"/>
          <w:szCs w:val="18"/>
          <w:lang w:val="en-US"/>
        </w:rPr>
      </w:pPr>
    </w:p>
    <w:p w:rsidR="0045041C" w:rsidRPr="00B20A50" w:rsidRDefault="00FB167A" w:rsidP="00AC00E7">
      <w:pPr>
        <w:spacing w:after="0"/>
        <w:rPr>
          <w:rFonts w:cs="Calibri Light"/>
          <w:b/>
          <w:szCs w:val="20"/>
        </w:rPr>
      </w:pPr>
      <w:r w:rsidRPr="00B20A50">
        <w:rPr>
          <w:rFonts w:cs="Calibri Light"/>
          <w:b/>
          <w:szCs w:val="20"/>
        </w:rPr>
        <w:t>Kvittering til underretter</w:t>
      </w:r>
    </w:p>
    <w:p w:rsidR="0045041C" w:rsidRPr="00B20A50" w:rsidRDefault="0045041C" w:rsidP="00AC00E7">
      <w:pPr>
        <w:spacing w:after="0"/>
        <w:rPr>
          <w:rFonts w:cs="Calibri Light"/>
          <w:szCs w:val="20"/>
        </w:rPr>
      </w:pPr>
    </w:p>
    <w:p w:rsidR="0045041C" w:rsidRPr="00B20A50" w:rsidRDefault="00FB167A" w:rsidP="00AC00E7">
      <w:pPr>
        <w:spacing w:after="0"/>
        <w:rPr>
          <w:rFonts w:cs="Calibri Light"/>
          <w:szCs w:val="20"/>
        </w:rPr>
      </w:pPr>
      <w:r w:rsidRPr="00B20A50">
        <w:rPr>
          <w:rFonts w:cs="Calibri Light"/>
          <w:szCs w:val="20"/>
        </w:rPr>
        <w:t>Kvittering for modtagelse af underretning</w:t>
      </w:r>
      <w:r w:rsidR="005D3A88" w:rsidRPr="00B20A50">
        <w:rPr>
          <w:rFonts w:cs="Calibri Light"/>
          <w:szCs w:val="20"/>
        </w:rPr>
        <w:t>.</w:t>
      </w:r>
    </w:p>
    <w:p w:rsidR="0045041C" w:rsidRPr="00B20A50" w:rsidRDefault="0045041C" w:rsidP="00AC00E7">
      <w:pPr>
        <w:spacing w:after="0"/>
        <w:rPr>
          <w:rFonts w:cs="Calibri Light"/>
          <w:b/>
          <w:szCs w:val="20"/>
        </w:rPr>
      </w:pPr>
    </w:p>
    <w:p w:rsidR="0045041C" w:rsidRPr="00B20A50" w:rsidRDefault="00FB167A" w:rsidP="00AC00E7">
      <w:pPr>
        <w:spacing w:after="0"/>
        <w:rPr>
          <w:rFonts w:cs="Calibri Light"/>
          <w:szCs w:val="20"/>
        </w:rPr>
      </w:pPr>
      <w:r w:rsidRPr="00B20A50">
        <w:rPr>
          <w:rFonts w:cs="Calibri Light"/>
          <w:szCs w:val="20"/>
        </w:rPr>
        <w:t xml:space="preserve">Det bekræftes hermed, at </w:t>
      </w:r>
      <w:r>
        <w:rPr>
          <w:rFonts w:eastAsia="Times New Roman" w:cs="Calibri Light"/>
          <w:szCs w:val="20"/>
        </w:rPr>
        <w:t>Området for Velfærd</w:t>
      </w:r>
      <w:r w:rsidR="00E32ACF" w:rsidRPr="00B20A50">
        <w:rPr>
          <w:rFonts w:cs="Calibri Light"/>
          <w:szCs w:val="20"/>
        </w:rPr>
        <w:t xml:space="preserve">, </w:t>
      </w:r>
      <w:r w:rsidR="007656E2" w:rsidRPr="007656E2">
        <w:rPr>
          <w:rFonts w:eastAsia="Times New Roman" w:cs="Calibri Light"/>
          <w:noProof/>
          <w:szCs w:val="20"/>
        </w:rPr>
        <w:t>Qeqqata Kommunia</w:t>
      </w:r>
      <w:r w:rsidRPr="00B20A50">
        <w:rPr>
          <w:rFonts w:cs="Calibri Light"/>
          <w:color w:val="FF0000"/>
          <w:szCs w:val="20"/>
        </w:rPr>
        <w:t xml:space="preserve"> </w:t>
      </w:r>
      <w:r w:rsidRPr="00B20A50">
        <w:rPr>
          <w:rFonts w:cs="Calibri Light"/>
          <w:szCs w:val="20"/>
        </w:rPr>
        <w:t xml:space="preserve">den </w:t>
      </w:r>
      <w:r>
        <w:rPr>
          <w:noProof/>
        </w:rPr>
        <w:t xml:space="preserve">xx-xx-2023 </w:t>
      </w:r>
      <w:r w:rsidRPr="00B20A50">
        <w:rPr>
          <w:rFonts w:cs="Calibri Light"/>
          <w:szCs w:val="20"/>
        </w:rPr>
        <w:t xml:space="preserve">har modtaget og registreret din underretning vedrørende </w:t>
      </w:r>
      <w:r>
        <w:rPr>
          <w:rFonts w:cs="Calibri Light"/>
          <w:noProof/>
          <w:szCs w:val="20"/>
        </w:rPr>
        <w:t>navn</w:t>
      </w:r>
      <w:r w:rsidRPr="00B20A50">
        <w:rPr>
          <w:rFonts w:cs="Calibri Light"/>
          <w:szCs w:val="20"/>
        </w:rPr>
        <w:t xml:space="preserve">. </w:t>
      </w:r>
    </w:p>
    <w:p w:rsidR="0045041C" w:rsidRPr="00B20A50" w:rsidRDefault="0045041C" w:rsidP="00AC00E7">
      <w:pPr>
        <w:spacing w:after="0"/>
        <w:rPr>
          <w:rFonts w:cs="Calibri Light"/>
          <w:szCs w:val="20"/>
        </w:rPr>
      </w:pPr>
    </w:p>
    <w:p w:rsidR="0045041C" w:rsidRPr="00B20A50" w:rsidRDefault="00FB167A" w:rsidP="00AC00E7">
      <w:pPr>
        <w:spacing w:after="0"/>
        <w:rPr>
          <w:rFonts w:cs="Calibri Light"/>
          <w:szCs w:val="20"/>
        </w:rPr>
      </w:pPr>
      <w:r>
        <w:rPr>
          <w:rFonts w:eastAsia="Times New Roman" w:cs="Calibri Light"/>
          <w:szCs w:val="20"/>
        </w:rPr>
        <w:t>Området for Velfærd</w:t>
      </w:r>
      <w:r w:rsidR="00E32ACF" w:rsidRPr="00B20A50">
        <w:rPr>
          <w:rFonts w:cs="Calibri Light"/>
          <w:szCs w:val="20"/>
        </w:rPr>
        <w:t xml:space="preserve">, </w:t>
      </w:r>
      <w:r w:rsidR="007656E2" w:rsidRPr="007656E2">
        <w:rPr>
          <w:rFonts w:eastAsia="Times New Roman" w:cs="Calibri Light"/>
          <w:noProof/>
          <w:szCs w:val="20"/>
        </w:rPr>
        <w:t>Qeqqata Kommunia</w:t>
      </w:r>
      <w:r w:rsidR="00261557" w:rsidRPr="00B20A50">
        <w:rPr>
          <w:rFonts w:cs="Calibri Light"/>
          <w:szCs w:val="20"/>
        </w:rPr>
        <w:t>,</w:t>
      </w:r>
      <w:r w:rsidR="004D235D" w:rsidRPr="00B20A50">
        <w:rPr>
          <w:rFonts w:cs="Calibri Light"/>
          <w:szCs w:val="20"/>
        </w:rPr>
        <w:t xml:space="preserve"> vil behandle underretningen og hurtigst muligt tage stilling til det videre forløb i sagen.</w:t>
      </w:r>
    </w:p>
    <w:p w:rsidR="0045041C" w:rsidRPr="00B20A50" w:rsidRDefault="0045041C" w:rsidP="00AC00E7">
      <w:pPr>
        <w:spacing w:after="0"/>
        <w:rPr>
          <w:rFonts w:cs="Calibri Light"/>
          <w:szCs w:val="20"/>
        </w:rPr>
      </w:pPr>
    </w:p>
    <w:p w:rsidR="007656E2" w:rsidRPr="004D5155" w:rsidRDefault="00FB167A" w:rsidP="007656E2">
      <w:pPr>
        <w:spacing w:after="0"/>
        <w:rPr>
          <w:szCs w:val="20"/>
        </w:rPr>
      </w:pPr>
      <w:r w:rsidRPr="004D5155">
        <w:rPr>
          <w:szCs w:val="20"/>
        </w:rPr>
        <w:t xml:space="preserve">Kvittering fremsendes i </w:t>
      </w:r>
      <w:r w:rsidRPr="003E6B17">
        <w:rPr>
          <w:szCs w:val="20"/>
        </w:rPr>
        <w:t>henhold til</w:t>
      </w:r>
      <w:r>
        <w:rPr>
          <w:szCs w:val="20"/>
        </w:rPr>
        <w:t xml:space="preserve"> </w:t>
      </w:r>
      <w:r w:rsidRPr="00BC108D">
        <w:rPr>
          <w:szCs w:val="20"/>
        </w:rPr>
        <w:t>§15 stk. 2 (borger)/ § 16, stk. 3 (fagpersoner)</w:t>
      </w:r>
      <w:r>
        <w:rPr>
          <w:szCs w:val="20"/>
        </w:rPr>
        <w:t xml:space="preserve"> </w:t>
      </w:r>
      <w:r w:rsidRPr="003E6B17">
        <w:rPr>
          <w:szCs w:val="20"/>
        </w:rPr>
        <w:t xml:space="preserve"> i</w:t>
      </w:r>
      <w:r w:rsidRPr="004D5155">
        <w:rPr>
          <w:szCs w:val="20"/>
        </w:rPr>
        <w:t xml:space="preserve"> ”Inatsisartutlov nr. 20 af 26. juni 2017”.  </w:t>
      </w:r>
    </w:p>
    <w:p w:rsidR="0045041C" w:rsidRPr="00B20A50" w:rsidRDefault="0045041C" w:rsidP="00AC00E7">
      <w:pPr>
        <w:spacing w:after="0"/>
        <w:rPr>
          <w:rFonts w:cs="Calibri Light"/>
          <w:szCs w:val="20"/>
        </w:rPr>
      </w:pPr>
    </w:p>
    <w:p w:rsidR="0045041C" w:rsidRPr="00B20A50" w:rsidRDefault="0045041C" w:rsidP="00AC00E7">
      <w:pPr>
        <w:spacing w:after="0"/>
        <w:rPr>
          <w:rFonts w:cs="Calibri Light"/>
          <w:szCs w:val="20"/>
        </w:rPr>
      </w:pPr>
      <w:bookmarkStart w:id="0" w:name="_GoBack"/>
      <w:bookmarkEnd w:id="0"/>
    </w:p>
    <w:p w:rsidR="005750A6" w:rsidRPr="00B20A50" w:rsidRDefault="005750A6" w:rsidP="00AC00E7">
      <w:pPr>
        <w:spacing w:after="0"/>
        <w:rPr>
          <w:rFonts w:cs="Calibri Light"/>
          <w:szCs w:val="20"/>
        </w:rPr>
      </w:pPr>
    </w:p>
    <w:p w:rsidR="0045041C" w:rsidRPr="007656E2" w:rsidRDefault="00FB167A" w:rsidP="00203A7B">
      <w:pPr>
        <w:jc w:val="center"/>
        <w:rPr>
          <w:rFonts w:cs="Calibri Light"/>
          <w:szCs w:val="20"/>
        </w:rPr>
      </w:pPr>
      <w:r w:rsidRPr="007656E2">
        <w:rPr>
          <w:rFonts w:cs="Calibri Light"/>
          <w:szCs w:val="20"/>
        </w:rPr>
        <w:t>Med venlig hilsen</w:t>
      </w:r>
    </w:p>
    <w:p w:rsidR="00FB167A" w:rsidRDefault="00FB167A" w:rsidP="00894DB6">
      <w:pPr>
        <w:jc w:val="center"/>
        <w:rPr>
          <w:rFonts w:eastAsia="Times New Roman" w:cs="Calibri Light"/>
          <w:szCs w:val="20"/>
        </w:rPr>
      </w:pPr>
      <w:r>
        <w:rPr>
          <w:rFonts w:eastAsia="Times New Roman" w:cs="Calibri Light"/>
          <w:szCs w:val="20"/>
        </w:rPr>
        <w:t>Sekretariat i</w:t>
      </w:r>
    </w:p>
    <w:p w:rsidR="00894DB6" w:rsidRPr="007656E2" w:rsidRDefault="00FB167A" w:rsidP="00894DB6">
      <w:pPr>
        <w:jc w:val="center"/>
        <w:rPr>
          <w:szCs w:val="20"/>
        </w:rPr>
      </w:pPr>
      <w:r>
        <w:rPr>
          <w:rFonts w:eastAsia="Times New Roman" w:cs="Calibri Light"/>
          <w:szCs w:val="20"/>
        </w:rPr>
        <w:t xml:space="preserve">Området for Velfærd </w:t>
      </w:r>
    </w:p>
    <w:p w:rsidR="0059674A" w:rsidRPr="0059674A" w:rsidRDefault="00FB167A" w:rsidP="0059674A">
      <w:pPr>
        <w:tabs>
          <w:tab w:val="left" w:pos="3488"/>
        </w:tabs>
      </w:pPr>
      <w:r>
        <w:tab/>
      </w:r>
    </w:p>
    <w:sectPr w:rsidR="0059674A" w:rsidRPr="0059674A" w:rsidSect="004173C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425" w:right="1134" w:bottom="1701" w:left="1134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4A4" w:rsidRDefault="00F624A4">
      <w:pPr>
        <w:spacing w:after="0" w:line="240" w:lineRule="auto"/>
      </w:pPr>
      <w:r>
        <w:separator/>
      </w:r>
    </w:p>
  </w:endnote>
  <w:endnote w:type="continuationSeparator" w:id="0">
    <w:p w:rsidR="00F624A4" w:rsidRDefault="00F6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B84" w:rsidRPr="009D538B" w:rsidRDefault="00FB167A" w:rsidP="00FB167A">
    <w:pPr>
      <w:pStyle w:val="Sidefod"/>
      <w:rPr>
        <w:color w:val="808080" w:themeColor="background1" w:themeShade="80"/>
        <w:sz w:val="20"/>
        <w:szCs w:val="20"/>
      </w:rPr>
    </w:pPr>
    <w:r w:rsidRPr="00EE5571">
      <w:rPr>
        <w:noProof/>
        <w:color w:val="808080" w:themeColor="background1" w:themeShade="80"/>
        <w:sz w:val="20"/>
        <w:szCs w:val="20"/>
        <w:lang w:eastAsia="da-DK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-262321</wp:posOffset>
              </wp:positionV>
              <wp:extent cx="6115487" cy="396077"/>
              <wp:effectExtent l="0" t="0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487" cy="39607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color w:val="808080" w:themeColor="background1" w:themeShade="80"/>
                            </w:rPr>
                            <w:id w:val="173495578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color w:val="015697"/>
                              <w:sz w:val="20"/>
                              <w:szCs w:val="20"/>
                            </w:rPr>
                          </w:sdtEndPr>
                          <w:sdtContent>
                            <w:p w:rsidR="00A92902" w:rsidRPr="00D12342" w:rsidRDefault="00F624A4" w:rsidP="00A92902">
                              <w:pPr>
                                <w:pStyle w:val="Sidefod"/>
                                <w:jc w:val="center"/>
                                <w:rPr>
                                  <w:rFonts w:ascii="Calibri Light" w:hAnsi="Calibri Light" w:cs="Calibri Light"/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sdt>
                                <w:sdtPr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id w:val="745121469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color w:val="015697"/>
                                  </w:rPr>
                                </w:sdtEndPr>
                                <w:sdtContent>
                                  <w:sdt>
                                    <w:sdtPr>
                                      <w:rPr>
                                        <w:rFonts w:ascii="Calibri Light" w:hAnsi="Calibri Light" w:cs="Calibri Light"/>
                                        <w:color w:val="808080" w:themeColor="background1" w:themeShade="80"/>
                                        <w:sz w:val="20"/>
                                        <w:szCs w:val="20"/>
                                      </w:rPr>
                                      <w:id w:val="549196798"/>
                                      <w:docPartObj>
                                        <w:docPartGallery w:val="Page Numbers (Bottom of Page)"/>
                                        <w:docPartUnique/>
                                      </w:docPartObj>
                                    </w:sdtPr>
                                    <w:sdtEndPr>
                                      <w:rPr>
                                        <w:color w:val="015697"/>
                                        <w:sz w:val="18"/>
                                        <w:szCs w:val="18"/>
                                      </w:rPr>
                                    </w:sdtEndPr>
                                    <w:sdtContent>
                                      <w:sdt>
                                        <w:sdtPr>
                                          <w:rPr>
                                            <w:rFonts w:ascii="Calibri Light" w:hAnsi="Calibri Light" w:cs="Calibri Light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id w:val="903133450"/>
                                          <w:docPartObj>
                                            <w:docPartGallery w:val="Page Numbers (Top of Page)"/>
                                            <w:docPartUnique/>
                                          </w:docPartObj>
                                        </w:sdtPr>
                                        <w:sdtEndPr>
                                          <w:rPr>
                                            <w:color w:val="015697"/>
                                          </w:rPr>
                                        </w:sdtEndPr>
                                        <w:sdtContent>
                                          <w:sdt>
                                            <w:sdtPr>
                                              <w:rPr>
                                                <w:rFonts w:ascii="Calibri Light" w:hAnsi="Calibri Light" w:cs="Calibri Light"/>
                                                <w:color w:val="808080" w:themeColor="background1" w:themeShade="80"/>
                                                <w:sz w:val="18"/>
                                                <w:szCs w:val="18"/>
                                              </w:rPr>
                                              <w:id w:val="1404887861"/>
                                              <w:docPartObj>
                                                <w:docPartGallery w:val="Page Numbers (Bottom of Page)"/>
                                                <w:docPartUnique/>
                                              </w:docPartObj>
                                            </w:sdtPr>
                                            <w:sdtEndPr>
                                              <w:rPr>
                                                <w:color w:val="19A0E0"/>
                                              </w:rPr>
                                            </w:sdtEndPr>
                                            <w:sdtContent>
                                              <w:sdt>
                                                <w:sdtPr>
                                                  <w:rPr>
                                                    <w:rFonts w:ascii="Calibri Light" w:hAnsi="Calibri Light" w:cs="Calibri Light"/>
                                                    <w:color w:val="19A0E0"/>
                                                    <w:sz w:val="18"/>
                                                    <w:szCs w:val="18"/>
                                                  </w:rPr>
                                                  <w:id w:val="537219072"/>
                                                  <w:docPartObj>
                                                    <w:docPartGallery w:val="Page Numbers (Top of Page)"/>
                                                    <w:docPartUnique/>
                                                  </w:docPartObj>
                                                </w:sdtPr>
                                                <w:sdtEndPr>
                                                  <w:rPr>
                                                    <w:sz w:val="16"/>
                                                    <w:szCs w:val="16"/>
                                                  </w:rPr>
                                                </w:sdtEndPr>
                                                <w:sdtContent>
                                                  <w:r w:rsidR="00D12342" w:rsidRPr="00D12342">
                                                    <w:rPr>
                                                      <w:rFonts w:ascii="Calibri Light" w:hAnsi="Calibri Light" w:cs="Calibri Light"/>
                                                      <w:i/>
                                                      <w:iCs/>
                                                      <w:color w:val="19A0E0"/>
                                                      <w:sz w:val="16"/>
                                                      <w:szCs w:val="16"/>
                                                    </w:rPr>
                                                    <w:t>Børne- og familieafdelingen</w:t>
                                                  </w:r>
                                                </w:sdtContent>
                                              </w:sdt>
                                              <w:r w:rsidR="00FB167A" w:rsidRPr="001E70FE">
                                                <w:rPr>
                                                  <w:rFonts w:ascii="Calibri Light" w:hAnsi="Calibri Light" w:cs="Calibri Light"/>
                                                  <w:color w:val="19A0E0"/>
                                                  <w:sz w:val="16"/>
                                                  <w:szCs w:val="16"/>
                                                </w:rPr>
                                                <w:t xml:space="preserve"> ◦ </w:t>
                                              </w:r>
                                              <w:r w:rsidR="00FB167A" w:rsidRPr="00D53BD8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</w:rPr>
                                                <w:t>Sismiut Makkorsip Aqq. 2</w:t>
                                              </w:r>
                                              <w:r w:rsidR="00FB167A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</w:rPr>
                                                <w:t>5</w:t>
                                              </w:r>
                                              <w:r w:rsidR="00FB167A" w:rsidRPr="00D53BD8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</w:rPr>
                                                <w:t xml:space="preserve">. </w:t>
                                              </w:r>
                                              <w:r w:rsidR="00FB167A" w:rsidRPr="00FB167A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>Postboks 1014 3911 Sisimiut</w:t>
                                              </w:r>
                                              <w:r w:rsidR="00FB167A" w:rsidRPr="00D12342">
                                                <w:rPr>
                                                  <w:rFonts w:ascii="Calibri Light" w:hAnsi="Calibri Light" w:cs="Calibri Light"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 xml:space="preserve"> ◦ </w:t>
                                              </w:r>
                                              <w:r w:rsidR="00FB167A" w:rsidRPr="00D12342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>Tel.:</w:t>
                                              </w:r>
                                              <w:r w:rsidR="00FB167A" w:rsidRPr="00D12342">
                                                <w:rPr>
                                                  <w:rFonts w:ascii="Calibri Light" w:hAnsi="Calibri Light" w:cs="Calibri Light"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 xml:space="preserve"> </w:t>
                                              </w:r>
                                              <w:r w:rsidR="00FB167A" w:rsidRPr="00FB167A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>(+299) 86 73 06</w:t>
                                              </w:r>
                                            </w:sdtContent>
                                          </w:sdt>
                                          <w:r w:rsidR="00FB167A" w:rsidRPr="00D12342">
                                            <w:rPr>
                                              <w:rFonts w:ascii="Calibri Light" w:hAnsi="Calibri Light" w:cs="Calibri Light"/>
                                              <w:color w:val="19A0E0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 xml:space="preserve"> ◦ </w:t>
                                          </w:r>
                                          <w:r w:rsidR="00FB167A" w:rsidRPr="00D12342">
                                            <w:rPr>
                                              <w:rFonts w:ascii="Calibri Light" w:hAnsi="Calibri Light" w:cs="Calibri Light"/>
                                              <w:i/>
                                              <w:iCs/>
                                              <w:color w:val="19A0E0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>E-mail:</w:t>
                                          </w:r>
                                          <w:r w:rsidR="00FB167A" w:rsidRPr="00D12342">
                                            <w:rPr>
                                              <w:rFonts w:ascii="Calibri Light" w:hAnsi="Calibri Light" w:cs="Calibri Light"/>
                                              <w:color w:val="19A0E0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  <w:r w:rsidR="00FB167A" w:rsidRPr="00FB167A">
                                            <w:rPr>
                                              <w:rFonts w:ascii="Calibri Light" w:hAnsi="Calibri Light" w:cs="Calibri Light"/>
                                              <w:i/>
                                              <w:iCs/>
                                              <w:color w:val="19A0E0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>qeqqata@qeqqata.gl</w:t>
                                          </w:r>
                                          <w:r w:rsidR="00FB167A" w:rsidRPr="00FB167A">
                                            <w:rPr>
                                              <w:rFonts w:ascii="Calibri Light" w:hAnsi="Calibri Light" w:cs="Calibri Light"/>
                                              <w:i/>
                                              <w:iCs/>
                                              <w:color w:val="015697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p>
                            <w:p w:rsidR="00A92902" w:rsidRPr="00D12342" w:rsidRDefault="00A92902" w:rsidP="00A92902">
                              <w:pPr>
                                <w:rPr>
                                  <w:rFonts w:ascii="Calibri Light" w:hAnsi="Calibri Light" w:cs="Calibri Light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  <w:p w:rsidR="00EE5571" w:rsidRPr="009D538B" w:rsidRDefault="00F624A4" w:rsidP="00B227FD">
                              <w:pPr>
                                <w:pStyle w:val="Sidefod"/>
                                <w:jc w:val="center"/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</w:pPr>
                            </w:p>
                          </w:sdtContent>
                        </w:sdt>
                        <w:p w:rsidR="00EE5571" w:rsidRDefault="00EE5571"/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0.35pt;margin-top:-20.65pt;width:481.55pt;height:31.2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" filled="f" stroked="f">
              <v:textbox>
                <w:txbxContent>
                  <w:sdt>
                    <w:sdtPr>
                      <w:rPr>
                        <w:color w:val="808080" w:themeColor="background1" w:themeShade="80"/>
                      </w:rPr>
                      <w:id w:val="1734955789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color w:val="015697"/>
                        <w:sz w:val="20"/>
                        <w:szCs w:val="20"/>
                      </w:rPr>
                    </w:sdtEndPr>
                    <w:sdtContent>
                      <w:p w14:paraId="0D5F470B" w14:textId="77777777" w:rsidR="00A92902" w:rsidRPr="00D12342" w:rsidRDefault="00FB167A" w:rsidP="00A92902">
                        <w:pPr>
                          <w:pStyle w:val="Sidefod"/>
                          <w:jc w:val="center"/>
                          <w:rPr>
                            <w:rFonts w:ascii="Calibri Light" w:hAnsi="Calibri Light" w:cs="Calibri Light"/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</w:pPr>
                        <w:sdt>
                          <w:sdtP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id w:val="745121469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color w:val="015697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="Calibri Light" w:hAnsi="Calibri Light" w:cs="Calibri Light"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id w:val="549196798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EndPr>
                                <w:rPr>
                                  <w:color w:val="015697"/>
                                  <w:sz w:val="18"/>
                                  <w:szCs w:val="18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ascii="Calibri Light" w:hAnsi="Calibri Light" w:cs="Calibri Light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id w:val="903133450"/>
                                    <w:docPartObj>
                                      <w:docPartGallery w:val="Page Numbers (Top of Page)"/>
                                      <w:docPartUnique/>
                                    </w:docPartObj>
                                  </w:sdtPr>
                                  <w:sdtEndPr>
                                    <w:rPr>
                                      <w:color w:val="015697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rFonts w:ascii="Calibri Light" w:hAnsi="Calibri Light" w:cs="Calibri Light"/>
                                          <w:color w:val="808080" w:themeColor="background1" w:themeShade="80"/>
                                          <w:sz w:val="18"/>
                                          <w:szCs w:val="18"/>
                                        </w:rPr>
                                        <w:id w:val="1404887861"/>
                                        <w:docPartObj>
                                          <w:docPartGallery w:val="Page Numbers (Bottom of Page)"/>
                                          <w:docPartUnique/>
                                        </w:docPartObj>
                                      </w:sdtPr>
                                      <w:sdtEndPr>
                                        <w:rPr>
                                          <w:color w:val="19A0E0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Fonts w:ascii="Calibri Light" w:hAnsi="Calibri Light" w:cs="Calibri Light"/>
                                              <w:color w:val="19A0E0"/>
                                              <w:sz w:val="18"/>
                                              <w:szCs w:val="18"/>
                                            </w:rPr>
                                            <w:id w:val="537219072"/>
                                            <w:docPartObj>
                                              <w:docPartGallery w:val="Page Numbers (Top of Page)"/>
                                              <w:docPartUnique/>
                                            </w:docPartObj>
                                          </w:sdtPr>
                                          <w:sdtEndPr>
                                            <w:rPr>
                                              <w:sz w:val="16"/>
                                              <w:szCs w:val="16"/>
                                            </w:rPr>
                                          </w:sdtEndPr>
                                          <w:sdtContent>
                                            <w:r w:rsidR="00D12342" w:rsidRPr="00D12342">
                                              <w:rPr>
                                                <w:rFonts w:ascii="Calibri Light" w:hAnsi="Calibri Light" w:cs="Calibri Light"/>
                                                <w:i/>
                                                <w:iCs/>
                                                <w:color w:val="19A0E0"/>
                                                <w:sz w:val="16"/>
                                                <w:szCs w:val="16"/>
                                              </w:rPr>
                                              <w:t>Børne- og familieafdelingen</w:t>
                                            </w:r>
                                          </w:sdtContent>
                                        </w:sdt>
                                        <w:r w:rsidRPr="001E70FE">
                                          <w:rPr>
                                            <w:rFonts w:ascii="Calibri Light" w:hAnsi="Calibri Light" w:cs="Calibri Light"/>
                                            <w:color w:val="19A0E0"/>
                                            <w:sz w:val="16"/>
                                            <w:szCs w:val="16"/>
                                          </w:rPr>
                                          <w:t xml:space="preserve"> ◦ </w:t>
                                        </w:r>
                                        <w:r w:rsidRPr="00D53BD8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</w:rPr>
                                          <w:t>Sismiut Makkorsip Aqq. 2</w:t>
                                        </w:r>
                                        <w:r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</w:rPr>
                                          <w:t>5</w:t>
                                        </w:r>
                                        <w:r w:rsidRPr="00D53BD8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</w:rPr>
                                          <w:t xml:space="preserve">. </w:t>
                                        </w:r>
                                        <w:r w:rsidRPr="00FB167A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Postboks 1014 3911 Sisimiut</w:t>
                                        </w:r>
                                        <w:r w:rsidRPr="00D12342">
                                          <w:rPr>
                                            <w:rFonts w:ascii="Calibri Light" w:hAnsi="Calibri Light" w:cs="Calibri Light"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◦ </w:t>
                                        </w:r>
                                        <w:r w:rsidRPr="00D12342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Tel.:</w:t>
                                        </w:r>
                                        <w:r w:rsidRPr="00D12342">
                                          <w:rPr>
                                            <w:rFonts w:ascii="Calibri Light" w:hAnsi="Calibri Light" w:cs="Calibri Light"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 w:rsidRPr="00FB167A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(+299) </w:t>
                                        </w:r>
                                        <w:r w:rsidRPr="00FB167A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86</w:t>
                                        </w:r>
                                        <w:r w:rsidRPr="00FB167A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 w:rsidRPr="00FB167A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73</w:t>
                                        </w:r>
                                        <w:r w:rsidRPr="00FB167A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 w:rsidRPr="00FB167A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06</w:t>
                                        </w:r>
                                      </w:sdtContent>
                                    </w:sdt>
                                    <w:r w:rsidRPr="00D12342">
                                      <w:rPr>
                                        <w:rFonts w:ascii="Calibri Light" w:hAnsi="Calibri Light" w:cs="Calibri Light"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◦ </w:t>
                                    </w:r>
                                    <w:r w:rsidRPr="00D12342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E-mail:</w:t>
                                    </w:r>
                                    <w:r w:rsidRPr="00D12342">
                                      <w:rPr>
                                        <w:rFonts w:ascii="Calibri Light" w:hAnsi="Calibri Light" w:cs="Calibri Light"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FB167A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qeqqata</w:t>
                                    </w:r>
                                    <w:r w:rsidRPr="00FB167A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@</w:t>
                                    </w:r>
                                    <w:r w:rsidRPr="00FB167A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qeqqata</w:t>
                                    </w:r>
                                    <w:r w:rsidRPr="00FB167A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.gl</w:t>
                                    </w:r>
                                    <w:r w:rsidRPr="00FB167A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015697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p>
                      <w:p w14:paraId="1B353A0E" w14:textId="77777777" w:rsidR="00A92902" w:rsidRPr="00D12342" w:rsidRDefault="00A92902" w:rsidP="00A92902">
                        <w:pPr>
                          <w:rPr>
                            <w:rFonts w:ascii="Calibri Light" w:hAnsi="Calibri Light" w:cs="Calibri Light"/>
                            <w:sz w:val="20"/>
                            <w:szCs w:val="20"/>
                            <w:lang w:val="en-US"/>
                          </w:rPr>
                        </w:pPr>
                      </w:p>
                      <w:p w14:paraId="6400E262" w14:textId="77777777" w:rsidR="00EE5571" w:rsidRPr="009D538B" w:rsidRDefault="00FB167A" w:rsidP="00B227FD">
                        <w:pPr>
                          <w:pStyle w:val="Sidefod"/>
                          <w:jc w:val="center"/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</w:pPr>
                      </w:p>
                    </w:sdtContent>
                  </w:sdt>
                  <w:p w14:paraId="10F9A564" w14:textId="77777777" w:rsidR="00EE5571" w:rsidRDefault="00EE5571"/>
                </w:txbxContent>
              </v:textbox>
              <w10:wrap anchorx="margin"/>
            </v:shape>
          </w:pict>
        </mc:Fallback>
      </mc:AlternateContent>
    </w:r>
    <w:r w:rsidR="001B0EC7"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editId="4E87F734">
              <wp:simplePos x="0" y="0"/>
              <wp:positionH relativeFrom="margin">
                <wp:align>left</wp:align>
              </wp:positionH>
              <wp:positionV relativeFrom="paragraph">
                <wp:posOffset>-589865</wp:posOffset>
              </wp:positionV>
              <wp:extent cx="1276350" cy="29845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298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74065" w:rsidRDefault="00FB167A">
                          <w:r w:rsidRPr="00791745"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  <w:t xml:space="preserve">Side </w: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</w:rPr>
                            <w:instrText xml:space="preserve"> PAGE </w:instrTex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BC108D">
                            <w:rPr>
                              <w:rFonts w:asciiTheme="majorHAnsi" w:hAnsiTheme="majorHAnsi" w:cstheme="majorHAnsi"/>
                              <w:b/>
                              <w:bCs/>
                              <w:noProof/>
                              <w:color w:val="808080" w:themeColor="background1" w:themeShade="80"/>
                            </w:rPr>
                            <w:t>2</w: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91745"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  <w:t xml:space="preserve"> af </w: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</w:rPr>
                            <w:instrText xml:space="preserve"> NUMPAGES  </w:instrTex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BC108D">
                            <w:rPr>
                              <w:rFonts w:asciiTheme="majorHAnsi" w:hAnsiTheme="majorHAnsi" w:cstheme="majorHAnsi"/>
                              <w:b/>
                              <w:bCs/>
                              <w:noProof/>
                              <w:color w:val="808080" w:themeColor="background1" w:themeShade="80"/>
                            </w:rPr>
                            <w:t>2</w: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46.45pt;width:100.5pt;height:23.5pt;z-index: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" stroked="f">
              <v:textbox>
                <w:txbxContent>
                  <w:p w:rsidR="00874065" w:rsidRDefault="00FB167A">
                    <w:r w:rsidRPr="00791745">
                      <w:rPr>
                        <w:rFonts w:asciiTheme="majorHAnsi" w:hAnsiTheme="majorHAnsi" w:cstheme="majorHAnsi"/>
                        <w:color w:val="808080" w:themeColor="background1" w:themeShade="80"/>
                      </w:rPr>
                      <w:t xml:space="preserve">Side </w: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begin"/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</w:rPr>
                      <w:instrText xml:space="preserve"> PAGE </w:instrTex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separate"/>
                    </w:r>
                    <w:r w:rsidR="00BC108D">
                      <w:rPr>
                        <w:rFonts w:asciiTheme="majorHAnsi" w:hAnsiTheme="majorHAnsi" w:cstheme="majorHAnsi"/>
                        <w:b/>
                        <w:bCs/>
                        <w:noProof/>
                        <w:color w:val="808080" w:themeColor="background1" w:themeShade="80"/>
                      </w:rPr>
                      <w:t>2</w: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end"/>
                    </w:r>
                    <w:r w:rsidRPr="00791745">
                      <w:rPr>
                        <w:rFonts w:asciiTheme="majorHAnsi" w:hAnsiTheme="majorHAnsi" w:cstheme="majorHAnsi"/>
                        <w:color w:val="808080" w:themeColor="background1" w:themeShade="80"/>
                      </w:rPr>
                      <w:t xml:space="preserve"> af </w: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begin"/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</w:rPr>
                      <w:instrText xml:space="preserve"> NUMPAGES  </w:instrTex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separate"/>
                    </w:r>
                    <w:r w:rsidR="00BC108D">
                      <w:rPr>
                        <w:rFonts w:asciiTheme="majorHAnsi" w:hAnsiTheme="majorHAnsi" w:cstheme="majorHAnsi"/>
                        <w:b/>
                        <w:bCs/>
                        <w:noProof/>
                        <w:color w:val="808080" w:themeColor="background1" w:themeShade="80"/>
                      </w:rPr>
                      <w:t>2</w: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3C4" w:rsidRPr="009D538B" w:rsidRDefault="00F624A4" w:rsidP="004173C4">
    <w:pPr>
      <w:pStyle w:val="Sidefod"/>
      <w:jc w:val="center"/>
      <w:rPr>
        <w:color w:val="808080" w:themeColor="background1" w:themeShade="80"/>
        <w:sz w:val="20"/>
        <w:szCs w:val="20"/>
      </w:rPr>
    </w:pPr>
    <w:sdt>
      <w:sdtPr>
        <w:rPr>
          <w:color w:val="808080" w:themeColor="background1" w:themeShade="80"/>
        </w:rPr>
        <w:id w:val="482841648"/>
        <w:docPartObj>
          <w:docPartGallery w:val="Page Numbers (Bottom of Page)"/>
          <w:docPartUnique/>
        </w:docPartObj>
      </w:sdtPr>
      <w:sdtEndPr>
        <w:rPr>
          <w:color w:val="015697"/>
          <w:sz w:val="20"/>
          <w:szCs w:val="20"/>
        </w:rPr>
      </w:sdtEndPr>
      <w:sdtContent>
        <w:sdt>
          <w:sdtPr>
            <w:rPr>
              <w:color w:val="808080" w:themeColor="background1" w:themeShade="80"/>
              <w:sz w:val="20"/>
              <w:szCs w:val="20"/>
            </w:rPr>
            <w:id w:val="2040849318"/>
            <w:docPartObj>
              <w:docPartGallery w:val="Page Numbers (Top of Page)"/>
              <w:docPartUnique/>
            </w:docPartObj>
          </w:sdtPr>
          <w:sdtEndPr>
            <w:rPr>
              <w:color w:val="015697"/>
            </w:rPr>
          </w:sdtEndPr>
          <w:sdtContent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sz w:val="20"/>
                  <w:szCs w:val="20"/>
                </w:rPr>
                <w:id w:val="215393400"/>
                <w:docPartObj>
                  <w:docPartGallery w:val="Page Numbers (Bottom of Page)"/>
                  <w:docPartUnique/>
                </w:docPartObj>
              </w:sdtPr>
              <w:sdtEndPr>
                <w:rPr>
                  <w:color w:val="015697"/>
                </w:rPr>
              </w:sdtEndPr>
              <w:sdtContent>
                <w:sdt>
                  <w:sdtPr>
                    <w:rPr>
                      <w:rFonts w:asciiTheme="majorHAnsi" w:hAnsiTheme="majorHAnsi" w:cstheme="majorHAnsi"/>
                      <w:color w:val="808080" w:themeColor="background1" w:themeShade="80"/>
                      <w:sz w:val="20"/>
                      <w:szCs w:val="20"/>
                    </w:rPr>
                    <w:id w:val="117781401"/>
                    <w:docPartObj>
                      <w:docPartGallery w:val="Page Numbers (Top of Page)"/>
                      <w:docPartUnique/>
                    </w:docPartObj>
                  </w:sdtPr>
                  <w:sdtEndPr>
                    <w:rPr>
                      <w:color w:val="015697"/>
                      <w:sz w:val="18"/>
                      <w:szCs w:val="18"/>
                    </w:rPr>
                  </w:sdtEndPr>
                  <w:sdtContent>
                    <w:r w:rsidR="00FB167A" w:rsidRPr="009D538B">
                      <w:rPr>
                        <w:rFonts w:asciiTheme="majorHAnsi" w:hAnsiTheme="majorHAnsi" w:cstheme="majorHAnsi"/>
                        <w:i/>
                        <w:iCs/>
                        <w:color w:val="808080" w:themeColor="background1" w:themeShade="80"/>
                        <w:sz w:val="18"/>
                        <w:szCs w:val="18"/>
                      </w:rPr>
                      <w:t>Dokument Id: 000-10.03.21-DK</w:t>
                    </w:r>
                    <w:r w:rsidR="00FB167A" w:rsidRPr="009D538B">
                      <w:rPr>
                        <w:rFonts w:asciiTheme="majorHAnsi" w:hAnsiTheme="majorHAnsi" w:cstheme="majorHAnsi"/>
                        <w:i/>
                        <w:iCs/>
                        <w:color w:val="808080" w:themeColor="background1" w:themeShade="80"/>
                        <w:sz w:val="20"/>
                        <w:szCs w:val="20"/>
                      </w:rPr>
                      <w:br/>
                    </w:r>
                    <w:r w:rsidR="00FB167A" w:rsidRPr="001C4D92">
                      <w:rPr>
                        <w:rFonts w:asciiTheme="majorHAnsi" w:hAnsiTheme="majorHAnsi" w:cstheme="majorHAnsi"/>
                        <w:i/>
                        <w:iCs/>
                        <w:color w:val="015697"/>
                        <w:sz w:val="18"/>
                        <w:szCs w:val="18"/>
                      </w:rPr>
                      <w:t>Forvaltningen for Børn og Familie</w:t>
                    </w:r>
                  </w:sdtContent>
                </w:sdt>
                <w:r w:rsidR="00FB167A" w:rsidRPr="001C4D92">
                  <w:rPr>
                    <w:rFonts w:asciiTheme="majorHAnsi" w:hAnsiTheme="majorHAnsi" w:cstheme="majorHAnsi"/>
                    <w:color w:val="015697"/>
                    <w:sz w:val="18"/>
                    <w:szCs w:val="18"/>
                  </w:rPr>
                  <w:t xml:space="preserve"> ◦ </w:t>
                </w:r>
                <w:r w:rsidR="00FB167A" w:rsidRPr="001C4D92">
                  <w:rPr>
                    <w:rFonts w:asciiTheme="majorHAnsi" w:hAnsiTheme="majorHAnsi" w:cstheme="majorHAnsi"/>
                    <w:i/>
                    <w:iCs/>
                    <w:color w:val="015697"/>
                    <w:sz w:val="18"/>
                    <w:szCs w:val="18"/>
                  </w:rPr>
                  <w:t>Imaneq 20, Postboks 1005 Nuuk</w:t>
                </w:r>
                <w:r w:rsidR="00FB167A" w:rsidRPr="001C4D92">
                  <w:rPr>
                    <w:rFonts w:asciiTheme="majorHAnsi" w:hAnsiTheme="majorHAnsi" w:cstheme="majorHAnsi"/>
                    <w:color w:val="015697"/>
                    <w:sz w:val="18"/>
                    <w:szCs w:val="18"/>
                  </w:rPr>
                  <w:t xml:space="preserve"> ◦ </w:t>
                </w:r>
                <w:r w:rsidR="00FB167A" w:rsidRPr="001C4D92">
                  <w:rPr>
                    <w:rFonts w:asciiTheme="majorHAnsi" w:hAnsiTheme="majorHAnsi" w:cstheme="majorHAnsi"/>
                    <w:i/>
                    <w:iCs/>
                    <w:color w:val="015697"/>
                    <w:sz w:val="18"/>
                    <w:szCs w:val="18"/>
                  </w:rPr>
                  <w:t>Tel.:</w:t>
                </w:r>
                <w:r w:rsidR="00FB167A" w:rsidRPr="001C4D92">
                  <w:rPr>
                    <w:rFonts w:asciiTheme="majorHAnsi" w:hAnsiTheme="majorHAnsi" w:cstheme="majorHAnsi"/>
                    <w:color w:val="015697"/>
                    <w:sz w:val="18"/>
                    <w:szCs w:val="18"/>
                  </w:rPr>
                  <w:t xml:space="preserve"> </w:t>
                </w:r>
                <w:r w:rsidR="00FB167A" w:rsidRPr="001C4D92">
                  <w:rPr>
                    <w:rFonts w:asciiTheme="majorHAnsi" w:hAnsiTheme="majorHAnsi" w:cstheme="majorHAnsi"/>
                    <w:i/>
                    <w:iCs/>
                    <w:color w:val="015697"/>
                    <w:sz w:val="18"/>
                    <w:szCs w:val="18"/>
                  </w:rPr>
                  <w:t>+299 12 34 56</w:t>
                </w:r>
              </w:sdtContent>
            </w:sdt>
            <w:r w:rsidR="00FB167A" w:rsidRPr="001C4D92">
              <w:rPr>
                <w:rFonts w:asciiTheme="majorHAnsi" w:hAnsiTheme="majorHAnsi" w:cstheme="majorHAnsi"/>
                <w:color w:val="015697"/>
                <w:sz w:val="18"/>
                <w:szCs w:val="18"/>
              </w:rPr>
              <w:t xml:space="preserve"> ◦ </w:t>
            </w:r>
            <w:r w:rsidR="00FB167A" w:rsidRPr="001C4D92">
              <w:rPr>
                <w:rFonts w:asciiTheme="majorHAnsi" w:hAnsiTheme="majorHAnsi" w:cstheme="majorHAnsi"/>
                <w:i/>
                <w:iCs/>
                <w:color w:val="015697"/>
                <w:sz w:val="18"/>
                <w:szCs w:val="18"/>
              </w:rPr>
              <w:t>E-mail:</w:t>
            </w:r>
            <w:r w:rsidR="00FB167A" w:rsidRPr="001C4D92">
              <w:rPr>
                <w:rFonts w:asciiTheme="majorHAnsi" w:hAnsiTheme="majorHAnsi" w:cstheme="majorHAnsi"/>
                <w:color w:val="015697"/>
                <w:sz w:val="18"/>
                <w:szCs w:val="18"/>
              </w:rPr>
              <w:t xml:space="preserve"> </w:t>
            </w:r>
            <w:r w:rsidR="00FB167A" w:rsidRPr="001C4D92">
              <w:rPr>
                <w:rFonts w:asciiTheme="majorHAnsi" w:hAnsiTheme="majorHAnsi" w:cstheme="majorHAnsi"/>
                <w:i/>
                <w:iCs/>
                <w:color w:val="015697"/>
                <w:sz w:val="18"/>
                <w:szCs w:val="18"/>
              </w:rPr>
              <w:t xml:space="preserve">fbf@sermersooq.gl </w:t>
            </w:r>
          </w:sdtContent>
        </w:sdt>
      </w:sdtContent>
    </w:sdt>
  </w:p>
  <w:p w:rsidR="001356E5" w:rsidRPr="00972DD9" w:rsidRDefault="00FB167A" w:rsidP="001356E5">
    <w:pPr>
      <w:pStyle w:val="Sidefod"/>
      <w:tabs>
        <w:tab w:val="clear" w:pos="4513"/>
        <w:tab w:val="clear" w:pos="9026"/>
        <w:tab w:val="left" w:pos="8760"/>
      </w:tabs>
      <w:rPr>
        <w:rFonts w:cs="Arial"/>
        <w:color w:val="015697"/>
        <w:sz w:val="20"/>
        <w:szCs w:val="20"/>
      </w:rPr>
    </w:pPr>
    <w:r w:rsidRPr="00F56FED">
      <w:rPr>
        <w:i/>
        <w:iCs/>
        <w:noProof/>
        <w:color w:val="A6A6A6" w:themeColor="background1" w:themeShade="A6"/>
        <w:sz w:val="20"/>
        <w:szCs w:val="20"/>
        <w:lang w:eastAsia="da-DK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align>left</wp:align>
          </wp:positionH>
          <wp:positionV relativeFrom="bottomMargin">
            <wp:posOffset>-2646045</wp:posOffset>
          </wp:positionV>
          <wp:extent cx="1281600" cy="31500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rve-varde_outline-300dpi-9cm_high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600" cy="315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2DD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4A4" w:rsidRDefault="00F624A4">
      <w:pPr>
        <w:spacing w:after="0" w:line="240" w:lineRule="auto"/>
      </w:pPr>
      <w:r>
        <w:separator/>
      </w:r>
    </w:p>
  </w:footnote>
  <w:footnote w:type="continuationSeparator" w:id="0">
    <w:p w:rsidR="00F624A4" w:rsidRDefault="00F62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6226"/>
    </w:tblGrid>
    <w:tr w:rsidR="000D7BB2" w:rsidTr="007425D9">
      <w:tc>
        <w:tcPr>
          <w:tcW w:w="3402" w:type="dxa"/>
          <w:tcBorders>
            <w:bottom w:val="single" w:sz="4" w:space="0" w:color="auto"/>
          </w:tcBorders>
          <w:shd w:val="clear" w:color="auto" w:fill="19A0E0"/>
          <w:tcMar>
            <w:top w:w="113" w:type="dxa"/>
            <w:bottom w:w="113" w:type="dxa"/>
          </w:tcMar>
        </w:tcPr>
        <w:p w:rsidR="00FB167A" w:rsidRDefault="00FB167A" w:rsidP="00FB167A">
          <w:pPr>
            <w:spacing w:line="240" w:lineRule="exact"/>
            <w:ind w:left="-108"/>
          </w:pPr>
          <w:r w:rsidRPr="003F12BD">
            <w:rPr>
              <w:rFonts w:asciiTheme="majorHAnsi" w:hAnsiTheme="majorHAnsi" w:cstheme="majorHAnsi"/>
              <w:b/>
              <w:bCs/>
              <w:color w:val="FFFFFF" w:themeColor="background1"/>
              <w:sz w:val="18"/>
              <w:szCs w:val="18"/>
              <w:lang w:val="nb-NO"/>
            </w:rPr>
            <w:t xml:space="preserve">   </w:t>
          </w:r>
        </w:p>
        <w:p w:rsidR="00640F43" w:rsidRDefault="00640F43" w:rsidP="00A650A4">
          <w:pPr>
            <w:pStyle w:val="Sidehoved"/>
          </w:pPr>
        </w:p>
      </w:tc>
      <w:tc>
        <w:tcPr>
          <w:tcW w:w="6226" w:type="dxa"/>
          <w:tcBorders>
            <w:bottom w:val="single" w:sz="4" w:space="0" w:color="auto"/>
          </w:tcBorders>
        </w:tcPr>
        <w:p w:rsidR="00791558" w:rsidRPr="0059674A" w:rsidRDefault="00FB167A" w:rsidP="00791558">
          <w:pPr>
            <w:pStyle w:val="Sidehoved"/>
            <w:rPr>
              <w:rFonts w:asciiTheme="majorHAnsi" w:hAnsiTheme="majorHAnsi" w:cstheme="majorHAnsi"/>
              <w:b/>
              <w:bCs/>
              <w:color w:val="19A0E0"/>
              <w:sz w:val="16"/>
              <w:szCs w:val="16"/>
            </w:rPr>
          </w:pPr>
          <w:r w:rsidRPr="0059674A">
            <w:rPr>
              <w:rFonts w:asciiTheme="majorHAnsi" w:hAnsiTheme="majorHAnsi" w:cstheme="majorHAnsi"/>
              <w:b/>
              <w:bCs/>
              <w:noProof/>
              <w:color w:val="19A0E0"/>
              <w:sz w:val="18"/>
              <w:szCs w:val="18"/>
            </w:rPr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2145401</wp:posOffset>
                </wp:positionH>
                <wp:positionV relativeFrom="paragraph">
                  <wp:posOffset>-63500</wp:posOffset>
                </wp:positionV>
                <wp:extent cx="1697376" cy="561928"/>
                <wp:effectExtent l="0" t="0" r="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7376" cy="561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Theme="majorHAnsi" w:hAnsiTheme="majorHAnsi" w:cstheme="majorHAnsi"/>
              <w:b/>
              <w:bCs/>
              <w:noProof/>
              <w:color w:val="19A0E0"/>
              <w:sz w:val="16"/>
              <w:szCs w:val="16"/>
            </w:rPr>
            <w:t>Atugarissaarnermut immikkoortortaqarfik</w:t>
          </w:r>
          <w:r w:rsidR="001442A5" w:rsidRPr="0059674A">
            <w:rPr>
              <w:noProof/>
              <w:color w:val="19A0E0"/>
              <w:sz w:val="18"/>
              <w:szCs w:val="18"/>
            </w:rPr>
            <w:br/>
          </w:r>
          <w:r w:rsidR="00D12342" w:rsidRPr="00D12342">
            <w:rPr>
              <w:rFonts w:asciiTheme="majorHAnsi" w:hAnsiTheme="majorHAnsi" w:cstheme="majorHAnsi"/>
              <w:b/>
              <w:bCs/>
              <w:color w:val="19A0E0"/>
              <w:sz w:val="16"/>
              <w:szCs w:val="16"/>
            </w:rPr>
            <w:t>Område for Velfærd</w:t>
          </w:r>
        </w:p>
        <w:p w:rsidR="00640F43" w:rsidRPr="00DF2C1D" w:rsidRDefault="00FB167A" w:rsidP="00791558">
          <w:pPr>
            <w:pStyle w:val="Sidehoved"/>
            <w:rPr>
              <w:color w:val="008DD2"/>
            </w:rPr>
          </w:pPr>
          <w:r w:rsidRPr="0059674A">
            <w:rPr>
              <w:rFonts w:asciiTheme="majorHAnsi" w:hAnsiTheme="majorHAnsi" w:cstheme="majorHAnsi"/>
              <w:i/>
              <w:iCs/>
              <w:color w:val="19A0E0"/>
              <w:sz w:val="16"/>
              <w:szCs w:val="16"/>
            </w:rPr>
            <w:t xml:space="preserve">Meeqqanut Ilaqutariinnullu Oqartussaaffeqarfik </w:t>
          </w:r>
          <w:r w:rsidRPr="0059674A">
            <w:rPr>
              <w:rFonts w:asciiTheme="majorHAnsi" w:hAnsiTheme="majorHAnsi" w:cstheme="majorHAnsi"/>
              <w:i/>
              <w:iCs/>
              <w:color w:val="19A0E0"/>
              <w:sz w:val="16"/>
              <w:szCs w:val="16"/>
            </w:rPr>
            <w:br/>
          </w:r>
          <w:r w:rsidR="00D12342" w:rsidRPr="00D12342">
            <w:rPr>
              <w:rFonts w:asciiTheme="majorHAnsi" w:hAnsiTheme="majorHAnsi" w:cstheme="majorHAnsi"/>
              <w:i/>
              <w:iCs/>
              <w:color w:val="19A0E0"/>
              <w:sz w:val="16"/>
              <w:szCs w:val="16"/>
            </w:rPr>
            <w:t>Børne- og familieafdelingen</w:t>
          </w:r>
        </w:p>
      </w:tc>
    </w:tr>
  </w:tbl>
  <w:p w:rsidR="007A2B84" w:rsidRDefault="007A2B84" w:rsidP="007A2B8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781" w:type="dxa"/>
      <w:tblInd w:w="-142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1"/>
      <w:gridCol w:w="4110"/>
    </w:tblGrid>
    <w:tr w:rsidR="000D7BB2" w:rsidTr="00517EFB">
      <w:trPr>
        <w:trHeight w:val="567"/>
      </w:trPr>
      <w:tc>
        <w:tcPr>
          <w:tcW w:w="5671" w:type="dxa"/>
        </w:tcPr>
        <w:p w:rsidR="001356E5" w:rsidRPr="00F44D25" w:rsidRDefault="00FB167A" w:rsidP="001356E5">
          <w:pPr>
            <w:pStyle w:val="Sidehoved"/>
            <w:rPr>
              <w:rFonts w:asciiTheme="majorHAnsi" w:hAnsiTheme="majorHAnsi" w:cstheme="majorHAnsi"/>
              <w:b/>
              <w:bCs/>
              <w:color w:val="015697"/>
              <w:sz w:val="20"/>
              <w:szCs w:val="20"/>
            </w:rPr>
          </w:pPr>
          <w:r w:rsidRPr="00F44D25">
            <w:rPr>
              <w:rFonts w:asciiTheme="majorHAnsi" w:hAnsiTheme="majorHAnsi" w:cstheme="majorHAnsi"/>
              <w:b/>
              <w:bCs/>
              <w:color w:val="015697"/>
              <w:sz w:val="20"/>
              <w:szCs w:val="20"/>
            </w:rPr>
            <w:t>Meeqqanut Ilaqutariinnullu Ingerlatsivik</w:t>
          </w:r>
          <w:r w:rsidRPr="00F44D25">
            <w:rPr>
              <w:rFonts w:asciiTheme="majorHAnsi" w:hAnsiTheme="majorHAnsi" w:cstheme="majorHAnsi"/>
              <w:b/>
              <w:bCs/>
              <w:color w:val="015697"/>
              <w:sz w:val="20"/>
              <w:szCs w:val="20"/>
            </w:rPr>
            <w:br/>
            <w:t>Forvaltning for Børn og Familie</w:t>
          </w:r>
        </w:p>
        <w:p w:rsidR="001356E5" w:rsidRPr="00F44D25" w:rsidRDefault="00FB167A" w:rsidP="001356E5">
          <w:pPr>
            <w:rPr>
              <w:i/>
              <w:iCs/>
            </w:rPr>
          </w:pPr>
          <w:r w:rsidRPr="00F44D25">
            <w:rPr>
              <w:rFonts w:asciiTheme="majorHAnsi" w:hAnsiTheme="majorHAnsi" w:cstheme="majorHAnsi"/>
              <w:i/>
              <w:iCs/>
              <w:color w:val="015697"/>
              <w:sz w:val="20"/>
              <w:szCs w:val="20"/>
            </w:rPr>
            <w:t xml:space="preserve">Meeqqanut Ilaqutariinnullu Oqartussaaffeqarfik </w:t>
          </w:r>
          <w:r w:rsidRPr="00F44D25">
            <w:rPr>
              <w:rFonts w:asciiTheme="majorHAnsi" w:hAnsiTheme="majorHAnsi" w:cstheme="majorHAnsi"/>
              <w:i/>
              <w:iCs/>
              <w:color w:val="015697"/>
              <w:sz w:val="20"/>
              <w:szCs w:val="20"/>
            </w:rPr>
            <w:br/>
            <w:t>Myndighedsområdet for Børn og Familie</w:t>
          </w:r>
        </w:p>
      </w:tc>
      <w:tc>
        <w:tcPr>
          <w:tcW w:w="4110" w:type="dxa"/>
          <w:shd w:val="clear" w:color="auto" w:fill="015697"/>
          <w:tcMar>
            <w:top w:w="113" w:type="dxa"/>
            <w:left w:w="113" w:type="dxa"/>
            <w:bottom w:w="113" w:type="dxa"/>
            <w:right w:w="113" w:type="dxa"/>
          </w:tcMar>
        </w:tcPr>
        <w:p w:rsidR="001356E5" w:rsidRPr="00580DCF" w:rsidRDefault="00FB167A" w:rsidP="001356E5">
          <w:pPr>
            <w:spacing w:line="240" w:lineRule="exact"/>
            <w:ind w:left="-108"/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20"/>
              <w:lang w:val="nb-NO"/>
            </w:rPr>
          </w:pPr>
          <w:r w:rsidRPr="00580DCF"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20"/>
              <w:lang w:val="nb-NO"/>
            </w:rPr>
            <w:t xml:space="preserve">  </w:t>
          </w:r>
          <w:r w:rsidR="00383769"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20"/>
              <w:lang w:val="nb-NO"/>
            </w:rPr>
            <w:t xml:space="preserve"> </w:t>
          </w:r>
          <w:r w:rsidRPr="00580DCF"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20"/>
              <w:lang w:val="nb-NO"/>
            </w:rPr>
            <w:t xml:space="preserve">Sags nr.: </w:t>
          </w:r>
          <w:r w:rsidR="00E30924" w:rsidRPr="00D12342"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18"/>
            </w:rPr>
            <w:t>JFN-2433-21324V</w:t>
          </w:r>
        </w:p>
        <w:p w:rsidR="0068319C" w:rsidRPr="009335C1" w:rsidRDefault="00FB167A" w:rsidP="0068319C">
          <w:pPr>
            <w:spacing w:line="240" w:lineRule="exact"/>
            <w:ind w:left="-108"/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</w:pPr>
          <w:r w:rsidRPr="009335C1"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  <w:t xml:space="preserve">  </w:t>
          </w:r>
          <w:r w:rsidR="00383769"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  <w:t xml:space="preserve"> </w:t>
          </w:r>
          <w:r w:rsidRPr="009335C1"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  <w:t xml:space="preserve">Sull./Sagsbeh.: </w:t>
          </w:r>
          <w:r w:rsidR="00E30924" w:rsidRPr="00D12342">
            <w:rPr>
              <w:rFonts w:asciiTheme="majorHAnsi" w:hAnsiTheme="majorHAnsi" w:cstheme="majorHAnsi"/>
              <w:color w:val="FFFFFF" w:themeColor="background1"/>
              <w:sz w:val="20"/>
              <w:szCs w:val="18"/>
            </w:rPr>
            <w:t>Laura Kyed Madsen</w:t>
          </w:r>
          <w:r w:rsidRPr="00D12342">
            <w:rPr>
              <w:rFonts w:asciiTheme="majorHAnsi" w:hAnsiTheme="majorHAnsi" w:cstheme="majorHAnsi"/>
              <w:color w:val="FFFFFF" w:themeColor="background1"/>
              <w:sz w:val="20"/>
              <w:szCs w:val="18"/>
            </w:rPr>
            <w:br/>
          </w:r>
          <w:r w:rsidRPr="009335C1">
            <w:rPr>
              <w:rFonts w:cs="Arial"/>
              <w:color w:val="FFFFFF" w:themeColor="background1"/>
              <w:sz w:val="20"/>
              <w:szCs w:val="20"/>
              <w:lang w:val="nb-NO"/>
            </w:rPr>
            <w:t xml:space="preserve">  </w:t>
          </w:r>
          <w:r w:rsidR="00383769">
            <w:rPr>
              <w:rFonts w:cs="Arial"/>
              <w:color w:val="FFFFFF" w:themeColor="background1"/>
              <w:sz w:val="20"/>
              <w:szCs w:val="20"/>
              <w:lang w:val="nb-NO"/>
            </w:rPr>
            <w:t xml:space="preserve"> </w:t>
          </w:r>
          <w:r w:rsidRPr="009335C1"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  <w:t xml:space="preserve">Dato: </w:t>
          </w:r>
          <w:r w:rsidRPr="00D12342">
            <w:rPr>
              <w:rFonts w:asciiTheme="majorHAnsi" w:hAnsiTheme="majorHAnsi" w:cstheme="majorHAnsi"/>
              <w:color w:val="FFFFFF" w:themeColor="background1"/>
              <w:sz w:val="20"/>
              <w:szCs w:val="18"/>
            </w:rPr>
            <w:t>8 marts, 2021</w:t>
          </w:r>
        </w:p>
        <w:p w:rsidR="001356E5" w:rsidRPr="0041373B" w:rsidRDefault="00FB167A" w:rsidP="0041373B">
          <w:pPr>
            <w:spacing w:line="240" w:lineRule="exact"/>
            <w:ind w:left="-108"/>
            <w:rPr>
              <w:rFonts w:cs="Arial"/>
              <w:color w:val="FFFFFF" w:themeColor="background1"/>
              <w:sz w:val="20"/>
              <w:szCs w:val="20"/>
              <w:lang w:val="nb-NO"/>
            </w:rPr>
          </w:pPr>
          <w:r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 xml:space="preserve">   </w:t>
          </w:r>
          <w:r w:rsidR="00606AF6"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 xml:space="preserve">Dokument </w:t>
          </w:r>
          <w:r w:rsidR="0010470D"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>id</w:t>
          </w:r>
          <w:r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>:</w:t>
          </w:r>
          <w:r w:rsidR="0010470D"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 xml:space="preserve"> 002-08.03.21-BFA</w:t>
          </w:r>
        </w:p>
      </w:tc>
    </w:tr>
  </w:tbl>
  <w:p w:rsidR="001356E5" w:rsidRDefault="001356E5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4AA15064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65"/>
    <w:rsid w:val="000012C9"/>
    <w:rsid w:val="00003271"/>
    <w:rsid w:val="00035BA4"/>
    <w:rsid w:val="00036BC4"/>
    <w:rsid w:val="000620FC"/>
    <w:rsid w:val="00063EC1"/>
    <w:rsid w:val="00063F18"/>
    <w:rsid w:val="000A0931"/>
    <w:rsid w:val="000B170E"/>
    <w:rsid w:val="000D7BB2"/>
    <w:rsid w:val="000E3343"/>
    <w:rsid w:val="001004BD"/>
    <w:rsid w:val="0010470D"/>
    <w:rsid w:val="00123FA2"/>
    <w:rsid w:val="001356E5"/>
    <w:rsid w:val="001442A5"/>
    <w:rsid w:val="00173291"/>
    <w:rsid w:val="00174826"/>
    <w:rsid w:val="0018329E"/>
    <w:rsid w:val="001A1038"/>
    <w:rsid w:val="001A53CA"/>
    <w:rsid w:val="001B0EC7"/>
    <w:rsid w:val="001C4D92"/>
    <w:rsid w:val="001C5CB9"/>
    <w:rsid w:val="001E4139"/>
    <w:rsid w:val="001E65E6"/>
    <w:rsid w:val="001E70FE"/>
    <w:rsid w:val="001F735D"/>
    <w:rsid w:val="00203A7B"/>
    <w:rsid w:val="00230F2D"/>
    <w:rsid w:val="00246787"/>
    <w:rsid w:val="00261557"/>
    <w:rsid w:val="00283C49"/>
    <w:rsid w:val="00290515"/>
    <w:rsid w:val="002939B0"/>
    <w:rsid w:val="002A2E49"/>
    <w:rsid w:val="002D4896"/>
    <w:rsid w:val="002D71AC"/>
    <w:rsid w:val="002E0D17"/>
    <w:rsid w:val="002E1B26"/>
    <w:rsid w:val="00316066"/>
    <w:rsid w:val="00317666"/>
    <w:rsid w:val="0033515B"/>
    <w:rsid w:val="003509D1"/>
    <w:rsid w:val="00372446"/>
    <w:rsid w:val="00383769"/>
    <w:rsid w:val="003848BC"/>
    <w:rsid w:val="00386E51"/>
    <w:rsid w:val="003D0AAC"/>
    <w:rsid w:val="003D0F8C"/>
    <w:rsid w:val="003E5091"/>
    <w:rsid w:val="003E6B17"/>
    <w:rsid w:val="003F12BD"/>
    <w:rsid w:val="003F281B"/>
    <w:rsid w:val="00401395"/>
    <w:rsid w:val="00411BC2"/>
    <w:rsid w:val="0041373B"/>
    <w:rsid w:val="004173C4"/>
    <w:rsid w:val="00441BD6"/>
    <w:rsid w:val="00446C48"/>
    <w:rsid w:val="0045041C"/>
    <w:rsid w:val="004505D2"/>
    <w:rsid w:val="0046560E"/>
    <w:rsid w:val="004937D9"/>
    <w:rsid w:val="004A3439"/>
    <w:rsid w:val="004B46C1"/>
    <w:rsid w:val="004C608F"/>
    <w:rsid w:val="004D235D"/>
    <w:rsid w:val="004D5155"/>
    <w:rsid w:val="004E625F"/>
    <w:rsid w:val="004F155C"/>
    <w:rsid w:val="004F6876"/>
    <w:rsid w:val="00505AFE"/>
    <w:rsid w:val="00517EFB"/>
    <w:rsid w:val="00542B04"/>
    <w:rsid w:val="00546F27"/>
    <w:rsid w:val="00547F0B"/>
    <w:rsid w:val="005678DE"/>
    <w:rsid w:val="005750A6"/>
    <w:rsid w:val="00580DCF"/>
    <w:rsid w:val="005918F2"/>
    <w:rsid w:val="00593A56"/>
    <w:rsid w:val="0059674A"/>
    <w:rsid w:val="005A4B7B"/>
    <w:rsid w:val="005D04E6"/>
    <w:rsid w:val="005D3A88"/>
    <w:rsid w:val="005F1774"/>
    <w:rsid w:val="005F54DC"/>
    <w:rsid w:val="00606AF6"/>
    <w:rsid w:val="00611A3E"/>
    <w:rsid w:val="00640F43"/>
    <w:rsid w:val="00645CC0"/>
    <w:rsid w:val="00657B74"/>
    <w:rsid w:val="006671A8"/>
    <w:rsid w:val="0068319C"/>
    <w:rsid w:val="006C7512"/>
    <w:rsid w:val="006E3F77"/>
    <w:rsid w:val="006F12A6"/>
    <w:rsid w:val="006F6C43"/>
    <w:rsid w:val="00702FE0"/>
    <w:rsid w:val="007272B6"/>
    <w:rsid w:val="007425D9"/>
    <w:rsid w:val="00744DCA"/>
    <w:rsid w:val="007606B2"/>
    <w:rsid w:val="007656E2"/>
    <w:rsid w:val="007743B8"/>
    <w:rsid w:val="007752BA"/>
    <w:rsid w:val="00782C82"/>
    <w:rsid w:val="00784847"/>
    <w:rsid w:val="00787CC2"/>
    <w:rsid w:val="00791558"/>
    <w:rsid w:val="00791745"/>
    <w:rsid w:val="007A238E"/>
    <w:rsid w:val="007A2B84"/>
    <w:rsid w:val="007C6ABE"/>
    <w:rsid w:val="00800726"/>
    <w:rsid w:val="00841066"/>
    <w:rsid w:val="00850649"/>
    <w:rsid w:val="008529AF"/>
    <w:rsid w:val="00853AA5"/>
    <w:rsid w:val="00861D0C"/>
    <w:rsid w:val="00864C56"/>
    <w:rsid w:val="00874065"/>
    <w:rsid w:val="00894BD2"/>
    <w:rsid w:val="00894DB6"/>
    <w:rsid w:val="00896D5A"/>
    <w:rsid w:val="00897B14"/>
    <w:rsid w:val="008B34AE"/>
    <w:rsid w:val="008B40E6"/>
    <w:rsid w:val="008C5E6E"/>
    <w:rsid w:val="008D0E36"/>
    <w:rsid w:val="008D78D4"/>
    <w:rsid w:val="009017C3"/>
    <w:rsid w:val="009021FB"/>
    <w:rsid w:val="009335C1"/>
    <w:rsid w:val="00942C4B"/>
    <w:rsid w:val="00972DD9"/>
    <w:rsid w:val="00995AD0"/>
    <w:rsid w:val="009D1629"/>
    <w:rsid w:val="009D538B"/>
    <w:rsid w:val="009F12FA"/>
    <w:rsid w:val="00A046DC"/>
    <w:rsid w:val="00A04DA5"/>
    <w:rsid w:val="00A128FB"/>
    <w:rsid w:val="00A246AB"/>
    <w:rsid w:val="00A342B6"/>
    <w:rsid w:val="00A34C91"/>
    <w:rsid w:val="00A35FBB"/>
    <w:rsid w:val="00A4552A"/>
    <w:rsid w:val="00A4731F"/>
    <w:rsid w:val="00A50E1F"/>
    <w:rsid w:val="00A650A4"/>
    <w:rsid w:val="00A679FE"/>
    <w:rsid w:val="00A766D6"/>
    <w:rsid w:val="00A92902"/>
    <w:rsid w:val="00AA3935"/>
    <w:rsid w:val="00AC00E7"/>
    <w:rsid w:val="00AD304B"/>
    <w:rsid w:val="00AD45C7"/>
    <w:rsid w:val="00AE27C7"/>
    <w:rsid w:val="00B04ABD"/>
    <w:rsid w:val="00B11ED7"/>
    <w:rsid w:val="00B20A50"/>
    <w:rsid w:val="00B227FD"/>
    <w:rsid w:val="00B479A6"/>
    <w:rsid w:val="00B60428"/>
    <w:rsid w:val="00B63017"/>
    <w:rsid w:val="00B6750B"/>
    <w:rsid w:val="00B94F5F"/>
    <w:rsid w:val="00BC06C0"/>
    <w:rsid w:val="00BC108D"/>
    <w:rsid w:val="00BC5755"/>
    <w:rsid w:val="00BF7525"/>
    <w:rsid w:val="00C3159B"/>
    <w:rsid w:val="00C50D03"/>
    <w:rsid w:val="00C51083"/>
    <w:rsid w:val="00C6715A"/>
    <w:rsid w:val="00C74666"/>
    <w:rsid w:val="00C84A18"/>
    <w:rsid w:val="00C8720D"/>
    <w:rsid w:val="00CA739F"/>
    <w:rsid w:val="00CC1CB5"/>
    <w:rsid w:val="00CD7E30"/>
    <w:rsid w:val="00CE2F9E"/>
    <w:rsid w:val="00CE6256"/>
    <w:rsid w:val="00D12342"/>
    <w:rsid w:val="00D15EF5"/>
    <w:rsid w:val="00D22C14"/>
    <w:rsid w:val="00D53BD8"/>
    <w:rsid w:val="00D748E3"/>
    <w:rsid w:val="00D825C3"/>
    <w:rsid w:val="00D8702D"/>
    <w:rsid w:val="00DA5A3D"/>
    <w:rsid w:val="00DC0679"/>
    <w:rsid w:val="00DC15A2"/>
    <w:rsid w:val="00DE15F0"/>
    <w:rsid w:val="00DE2ED5"/>
    <w:rsid w:val="00DF2C1D"/>
    <w:rsid w:val="00DF4D61"/>
    <w:rsid w:val="00DF732E"/>
    <w:rsid w:val="00E221E4"/>
    <w:rsid w:val="00E30924"/>
    <w:rsid w:val="00E32ACF"/>
    <w:rsid w:val="00E5482B"/>
    <w:rsid w:val="00E5619C"/>
    <w:rsid w:val="00E95B39"/>
    <w:rsid w:val="00EE5571"/>
    <w:rsid w:val="00EF4D64"/>
    <w:rsid w:val="00F30E1A"/>
    <w:rsid w:val="00F36ADF"/>
    <w:rsid w:val="00F40D9C"/>
    <w:rsid w:val="00F44D25"/>
    <w:rsid w:val="00F51ABF"/>
    <w:rsid w:val="00F52D33"/>
    <w:rsid w:val="00F56FED"/>
    <w:rsid w:val="00F624A4"/>
    <w:rsid w:val="00F8110E"/>
    <w:rsid w:val="00F860D7"/>
    <w:rsid w:val="00FA45C2"/>
    <w:rsid w:val="00FB167A"/>
    <w:rsid w:val="00FC3AD4"/>
    <w:rsid w:val="00FC7ED8"/>
    <w:rsid w:val="00FD4BE4"/>
    <w:rsid w:val="25B2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875FDC-17B8-49D5-969B-EE72C50E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FA2"/>
  </w:style>
  <w:style w:type="paragraph" w:styleId="Overskrift1">
    <w:name w:val="heading 1"/>
    <w:basedOn w:val="Normal"/>
    <w:next w:val="Normal"/>
    <w:link w:val="Overskrift1Tegn"/>
    <w:uiPriority w:val="9"/>
    <w:qFormat/>
    <w:rsid w:val="004A34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A34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A2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A2B84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7A2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A2B84"/>
    <w:rPr>
      <w:lang w:val="da-DK"/>
    </w:rPr>
  </w:style>
  <w:style w:type="table" w:styleId="Tabel-Gitter">
    <w:name w:val="Table Grid"/>
    <w:basedOn w:val="Tabel-Normal"/>
    <w:uiPriority w:val="59"/>
    <w:rsid w:val="007A2B84"/>
    <w:pPr>
      <w:spacing w:after="0" w:line="240" w:lineRule="auto"/>
    </w:pPr>
    <w:rPr>
      <w:rFonts w:eastAsiaTheme="minorEastAsia" w:cs="Times New Roman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DH">
    <w:name w:val="ESDH"/>
    <w:basedOn w:val="Tabel-Normal"/>
    <w:uiPriority w:val="99"/>
    <w:rsid w:val="008B40E6"/>
    <w:pPr>
      <w:spacing w:after="0" w:line="240" w:lineRule="auto"/>
    </w:pPr>
    <w:tblPr>
      <w:tblBorders>
        <w:top w:val="single" w:sz="4" w:space="0" w:color="015697"/>
        <w:left w:val="single" w:sz="4" w:space="0" w:color="015697"/>
        <w:bottom w:val="single" w:sz="4" w:space="0" w:color="015697"/>
        <w:right w:val="single" w:sz="4" w:space="0" w:color="015697"/>
        <w:insideH w:val="single" w:sz="4" w:space="0" w:color="015697"/>
        <w:insideV w:val="single" w:sz="4" w:space="0" w:color="015697"/>
      </w:tblBorders>
    </w:tblPr>
  </w:style>
  <w:style w:type="table" w:customStyle="1" w:styleId="ESDHBoxed">
    <w:name w:val="ESDH Boxed"/>
    <w:basedOn w:val="Tabel-Normal"/>
    <w:uiPriority w:val="99"/>
    <w:rsid w:val="0018329E"/>
    <w:pPr>
      <w:spacing w:after="0" w:line="240" w:lineRule="auto"/>
    </w:pPr>
    <w:tblPr>
      <w:tblBorders>
        <w:top w:val="single" w:sz="4" w:space="0" w:color="015697"/>
        <w:left w:val="single" w:sz="4" w:space="0" w:color="015697"/>
        <w:bottom w:val="single" w:sz="4" w:space="0" w:color="015697"/>
        <w:right w:val="single" w:sz="4" w:space="0" w:color="015697"/>
      </w:tblBorders>
    </w:tblPr>
    <w:tblStylePr w:type="firstCol">
      <w:rPr>
        <w:rFonts w:asciiTheme="minorHAnsi" w:hAnsiTheme="minorHAnsi"/>
        <w:sz w:val="22"/>
      </w:rPr>
    </w:tblStylePr>
  </w:style>
  <w:style w:type="table" w:customStyle="1" w:styleId="ESDHGrid">
    <w:name w:val="ESDH Grid"/>
    <w:basedOn w:val="Tabel-Normal"/>
    <w:uiPriority w:val="99"/>
    <w:rsid w:val="00A342B6"/>
    <w:pPr>
      <w:spacing w:after="0" w:line="240" w:lineRule="auto"/>
    </w:pPr>
    <w:tblPr>
      <w:tblBorders>
        <w:top w:val="single" w:sz="4" w:space="0" w:color="015697"/>
        <w:left w:val="single" w:sz="4" w:space="0" w:color="015697"/>
        <w:bottom w:val="single" w:sz="4" w:space="0" w:color="015697"/>
        <w:right w:val="single" w:sz="4" w:space="0" w:color="015697"/>
        <w:insideH w:val="single" w:sz="4" w:space="0" w:color="015697"/>
        <w:insideV w:val="single" w:sz="4" w:space="0" w:color="015697"/>
      </w:tblBorders>
    </w:tblPr>
    <w:tblStylePr w:type="firstRow">
      <w:rPr>
        <w:b/>
      </w:rPr>
      <w:tblPr/>
      <w:tcPr>
        <w:tcBorders>
          <w:top w:val="single" w:sz="4" w:space="0" w:color="015697"/>
          <w:left w:val="single" w:sz="4" w:space="0" w:color="015697"/>
          <w:bottom w:val="single" w:sz="4" w:space="0" w:color="015697"/>
          <w:right w:val="single" w:sz="4" w:space="0" w:color="015697"/>
          <w:insideH w:val="single" w:sz="4" w:space="0" w:color="015697"/>
          <w:insideV w:val="single" w:sz="4" w:space="0" w:color="015697"/>
        </w:tcBorders>
        <w:shd w:val="clear" w:color="auto" w:fill="D9E2F3" w:themeFill="accent1" w:themeFillTint="33"/>
      </w:tcPr>
    </w:tblStylePr>
  </w:style>
  <w:style w:type="character" w:styleId="Hyperlink">
    <w:name w:val="Hyperlink"/>
    <w:basedOn w:val="Standardskrifttypeiafsnit"/>
    <w:uiPriority w:val="99"/>
    <w:unhideWhenUsed/>
    <w:rsid w:val="00505AFE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505AFE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A343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A343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.magenta\OneDrive\Documents\Magenta\ESDH%20-%20Template%20Sample%20-%200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>003 - Brev - Uppernarsaat - Kvittering</CCMTemplateName>
    <CCMTemplateVersion xmlns="http://schemas.microsoft.com/sharepoint/v3">2</CCMTemplateVersion>
    <TaxCatchAll xmlns="49a10447-dc3e-470e-b49a-07f5d85520d9">
      <Value>9</Value>
    </TaxCatchAll>
    <Korrespondance xmlns="http://schemas.microsoft.com/sharepoint/v3">Udgående</Korrespondance>
    <Forsendelsesdato xmlns="http://schemas.microsoft.com/sharepoint/v3" xsi:nil="true"/>
    <CCMMeetingCaseId xmlns="148629D2-F673-437B-AFC3-61A62E659FCC" xsi:nil="true"/>
    <CCMMeetingCaseInstanceId xmlns="148629D2-F673-437B-AFC3-61A62E659FCC" xsi:nil="true"/>
    <CCMAgendaItemId xmlns="148629D2-F673-437B-AFC3-61A62E659FCC" xsi:nil="true"/>
    <SvarPaa xmlns="148629D2-F673-437B-AFC3-61A62E659FCC"/>
    <CCMAgendaDocumentStatus xmlns="148629D2-F673-437B-AFC3-61A62E659FCC" xsi:nil="true"/>
    <Part xmlns="148629D2-F673-437B-AFC3-61A62E659FCC"/>
    <CCMCognitiveType xmlns="http://schemas.microsoft.com/sharepoint/v3" xsi:nil="true"/>
    <Frist xmlns="148629D2-F673-437B-AFC3-61A62E659FCC" xsi:nil="true"/>
    <Modtager xmlns="148629D2-F673-437B-AFC3-61A62E659FCC">
      <Value>9</Value>
    </Modtager>
    <a3c7f3665c3f4ddab65e7e70f16e8438 xmlns="148629D2-F673-437B-AFC3-61A62E659FCC">
      <Terms xmlns="http://schemas.microsoft.com/office/infopath/2007/PartnerControls">
        <TermInfo xmlns="http://schemas.microsoft.com/office/infopath/2007/PartnerControls">
          <TermName xmlns="http://schemas.microsoft.com/office/infopath/2007/PartnerControls">Kvittering</TermName>
          <TermId xmlns="http://schemas.microsoft.com/office/infopath/2007/PartnerControls">c5dcff5d-5dd6-4413-b142-65923b475512</TermId>
        </TermInfo>
      </Terms>
    </a3c7f3665c3f4ddab65e7e70f16e8438>
    <CaseOwner xmlns="http://schemas.microsoft.com/sharepoint/v3">
      <UserInfo>
        <DisplayName>Katrine Berthelsen Brandt</DisplayName>
        <AccountId>7</AccountId>
        <AccountType/>
      </UserInfo>
    </CaseOwner>
    <TrackID xmlns="http://schemas.microsoft.com/sharepoint/v3" xsi:nil="true"/>
    <Classification xmlns="http://schemas.microsoft.com/sharepoint/v3" xsi:nil="true"/>
    <CCMAgendaStatus xmlns="148629D2-F673-437B-AFC3-61A62E659FCC" xsi:nil="true"/>
    <Afsender xmlns="148629D2-F673-437B-AFC3-61A62E659FCC" xsi:nil="true"/>
    <Dato xmlns="148629D2-F673-437B-AFC3-61A62E659FCC">2023-03-21T02:00:00+00:00</Dato>
    <CCMManageRelations xmlns="148629D2-F673-437B-AFC3-61A62E659FCC" xsi:nil="true"/>
    <Beskrivelse xmlns="148629D2-F673-437B-AFC3-61A62E659FCC" xsi:nil="true"/>
    <ErBesvaret xmlns="148629D2-F673-437B-AFC3-61A62E659FCC">false</ErBesvaret>
    <CCMMeetingCaseLink xmlns="148629D2-F673-437B-AFC3-61A62E659FCC">
      <Url xsi:nil="true"/>
      <Description xsi:nil="true"/>
    </CCMMeetingCaseLink>
    <CCMMetadataExtractionStatus xmlns="http://schemas.microsoft.com/sharepoint/v3">CCMPageCount:InProgress;CCMCommentCount:InProgress</CCMMetadataExtractionStatus>
    <CCMSystemID xmlns="http://schemas.microsoft.com/sharepoint/v3">0c401e31-241c-41cc-b0e1-7102d78b4884</CCMSystemID>
    <CCMTemplateID xmlns="http://schemas.microsoft.com/sharepoint/v3">197</CCMTemplateID>
    <LocalAttachment xmlns="http://schemas.microsoft.com/sharepoint/v3">false</LocalAttachment>
    <Finalized xmlns="http://schemas.microsoft.com/sharepoint/v3">false</Finalized>
    <CCMSubID xmlns="http://schemas.microsoft.com/sharepoint/v3">002</CCMSubID>
    <CCMPageCount xmlns="http://schemas.microsoft.com/sharepoint/v3">0</CCMPageCount>
    <DocID xmlns="http://schemas.microsoft.com/sharepoint/v3">6215</DocID>
    <CCMCommentCount xmlns="http://schemas.microsoft.com/sharepoint/v3">0</CCMCommentCount>
    <CaseRecordNumber xmlns="http://schemas.microsoft.com/sharepoint/v3">0</CaseRecordNumber>
    <CaseID xmlns="http://schemas.microsoft.com/sharepoint/v3">SOC-2023-00038-002</CaseID>
    <RegistrationDate xmlns="http://schemas.microsoft.com/sharepoint/v3" xsi:nil="true"/>
    <CCMPreviewAnnotationsTasks xmlns="http://schemas.microsoft.com/sharepoint/v3">0</CCMPreviewAnnotationsTasks>
    <Related xmlns="http://schemas.microsoft.com/sharepoint/v3">false</Related>
    <CCMVisualId xmlns="http://schemas.microsoft.com/sharepoint/v3">SOC-2023-00038-002</CCMVisual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E4879859B99F55479765E6CC3C0E1976" ma:contentTypeVersion="0" ma:contentTypeDescription="GetOrganized dokument" ma:contentTypeScope="" ma:versionID="2d228553b87abee3ff9dcf31eaae8cf3">
  <xsd:schema xmlns:xsd="http://www.w3.org/2001/XMLSchema" xmlns:xs="http://www.w3.org/2001/XMLSchema" xmlns:p="http://schemas.microsoft.com/office/2006/metadata/properties" xmlns:ns1="http://schemas.microsoft.com/sharepoint/v3" xmlns:ns2="148629D2-F673-437B-AFC3-61A62E659FCC" xmlns:ns3="49a10447-dc3e-470e-b49a-07f5d85520d9" targetNamespace="http://schemas.microsoft.com/office/2006/metadata/properties" ma:root="true" ma:fieldsID="f280103f0ed687565c25aea4046d141c" ns1:_="" ns2:_="" ns3:_="">
    <xsd:import namespace="http://schemas.microsoft.com/sharepoint/v3"/>
    <xsd:import namespace="148629D2-F673-437B-AFC3-61A62E659FCC"/>
    <xsd:import namespace="49a10447-dc3e-470e-b49a-07f5d85520d9"/>
    <xsd:element name="properties">
      <xsd:complexType>
        <xsd:sequence>
          <xsd:element name="documentManagement">
            <xsd:complexType>
              <xsd:all>
                <xsd:element ref="ns1:Korrespondance" minOccurs="0"/>
                <xsd:element ref="ns2:Dato" minOccurs="0"/>
                <xsd:element ref="ns1:Forsendelsesdato" minOccurs="0"/>
                <xsd:element ref="ns1:TrackID" minOccurs="0"/>
                <xsd:element ref="ns1:CaseOwner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Part" minOccurs="0"/>
                <xsd:element ref="ns1:CCMCognitiveType" minOccurs="0"/>
                <xsd:element ref="ns1:Classification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1:CCMSubID" minOccurs="0"/>
                <xsd:element ref="ns2:CCMMeetingCaseId" minOccurs="0"/>
                <xsd:element ref="ns2:CCMMeetingCaseInstanceId" minOccurs="0"/>
                <xsd:element ref="ns2:CCMAgendaItemId" minOccurs="0"/>
                <xsd:element ref="ns2:AgendaStatusIcon" minOccurs="0"/>
                <xsd:element ref="ns1:CCMVisualId" minOccurs="0"/>
                <xsd:element ref="ns1:CCMOriginalDocID" minOccurs="0"/>
                <xsd:element ref="ns2:CCMManageRelations" minOccurs="0"/>
                <xsd:element ref="ns2:Afsender" minOccurs="0"/>
                <xsd:element ref="ns2:Modtager" minOccurs="0"/>
                <xsd:element ref="ns2:Beskrivels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SvarPaa" minOccurs="0"/>
                <xsd:element ref="ns2:ErBesvaret" minOccurs="0"/>
                <xsd:element ref="ns2:Fri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orrespondance" ma:index="2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Forsendelsesdato" ma:index="5" nillable="true" ma:displayName="Forsendelsesdato" ma:internalName="Forsendelsesdato">
      <xsd:simpleType>
        <xsd:restriction base="dms:DateTime"/>
      </xsd:simpleType>
    </xsd:element>
    <xsd:element name="TrackID" ma:index="6" nillable="true" ma:displayName="TrackID" ma:internalName="TrackID">
      <xsd:simpleType>
        <xsd:restriction base="dms:Note">
          <xsd:maxLength value="255"/>
        </xsd:restriction>
      </xsd:simpleType>
    </xsd:element>
    <xsd:element name="CaseOwner" ma:index="7" nillable="true" ma:displayName="Sagsbehandler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MCognitiveType" ma:index="12" nillable="true" ma:displayName="Følsomhed" ma:decimals="0" ma:description="" ma:internalName="CCMCognitiveType" ma:readOnly="false">
      <xsd:simpleType>
        <xsd:restriction base="dms:Number"/>
      </xsd:simpleType>
    </xsd:element>
    <xsd:element name="Classification" ma:index="19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CaseID" ma:index="20" nillable="true" ma:displayName="Sags ID" ma:default="Tildeler" ma:internalName="CaseID" ma:readOnly="true">
      <xsd:simpleType>
        <xsd:restriction base="dms:Text"/>
      </xsd:simpleType>
    </xsd:element>
    <xsd:element name="DocID" ma:index="21" nillable="true" ma:displayName="Dok ID" ma:default="Tildeler" ma:internalName="DocID" ma:readOnly="true">
      <xsd:simpleType>
        <xsd:restriction base="dms:Text"/>
      </xsd:simpleType>
    </xsd:element>
    <xsd:element name="Finalized" ma:index="22" nillable="true" ma:displayName="Endeligt" ma:default="False" ma:internalName="Finalized" ma:readOnly="true">
      <xsd:simpleType>
        <xsd:restriction base="dms:Boolean"/>
      </xsd:simpleType>
    </xsd:element>
    <xsd:element name="Related" ma:index="23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4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5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6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7" nillable="true" ma:displayName="Skabelon navn" ma:internalName="CCMTemplateName" ma:readOnly="true">
      <xsd:simpleType>
        <xsd:restriction base="dms:Text"/>
      </xsd:simpleType>
    </xsd:element>
    <xsd:element name="CCMTemplateVersion" ma:index="28" nillable="true" ma:displayName="Skabelon version" ma:internalName="CCMTemplateVersion" ma:readOnly="true">
      <xsd:simpleType>
        <xsd:restriction base="dms:Text"/>
      </xsd:simpleType>
    </xsd:element>
    <xsd:element name="CCMTemplateID" ma:index="29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0" nillable="true" ma:displayName="CCMSystemID" ma:hidden="true" ma:internalName="CCMSystemID" ma:readOnly="true">
      <xsd:simpleType>
        <xsd:restriction base="dms:Text"/>
      </xsd:simpleType>
    </xsd:element>
    <xsd:element name="WasEncrypted" ma:index="31" nillable="true" ma:displayName="Krypteret" ma:default="False" ma:internalName="WasEncrypted" ma:readOnly="true">
      <xsd:simpleType>
        <xsd:restriction base="dms:Boolean"/>
      </xsd:simpleType>
    </xsd:element>
    <xsd:element name="WasSigned" ma:index="32" nillable="true" ma:displayName="Signeret" ma:default="False" ma:internalName="WasSigned" ma:readOnly="true">
      <xsd:simpleType>
        <xsd:restriction base="dms:Boolean"/>
      </xsd:simpleType>
    </xsd:element>
    <xsd:element name="MailHasAttachments" ma:index="33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4" nillable="true" ma:displayName="Samtale" ma:description="" ma:internalName="CCMConversation" ma:readOnly="true">
      <xsd:simpleType>
        <xsd:restriction base="dms:Text"/>
      </xsd:simpleType>
    </xsd:element>
    <xsd:element name="CCMSubID" ma:index="37" nillable="true" ma:displayName="UndersagsId" ma:description="" ma:internalName="CCMSubID" ma:readOnly="true">
      <xsd:simpleType>
        <xsd:restriction base="dms:Text">
          <xsd:maxLength value="255"/>
        </xsd:restriction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MetadataExtractionStatus" ma:index="51" nillable="true" ma:displayName="CCMMetadataExtractionStatus" ma:default="CCMPageCount:InProgress;CCMCommentCount:InProgress" ma:description="" ma:hidden="true" ma:internalName="CCMMetadataExtractionStatus" ma:readOnly="false">
      <xsd:simpleType>
        <xsd:restriction base="dms:Text"/>
      </xsd:simpleType>
    </xsd:element>
    <xsd:element name="CCMPageCount" ma:index="52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3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4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629D2-F673-437B-AFC3-61A62E659FCC" elementFormDefault="qualified">
    <xsd:import namespace="http://schemas.microsoft.com/office/2006/documentManagement/types"/>
    <xsd:import namespace="http://schemas.microsoft.com/office/infopath/2007/PartnerControls"/>
    <xsd:element name="Dato" ma:index="3" nillable="true" ma:displayName="Dato" ma:default="[today]" ma:format="DateOnly" ma:internalName="Dato">
      <xsd:simpleType>
        <xsd:restriction base="dms:DateTime"/>
      </xsd:simpleType>
    </xsd:element>
    <xsd:element name="CCMAgendaDocumentStatus" ma:index="8" nillable="true" ma:displayName="Status for dagsordensdokument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9" nillable="true" ma:displayName="Dagsordenstatus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0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art" ma:index="11" nillable="true" ma:displayName="Part" ma:list="{5DE63D51-6507-4A47-9D33-0E333AA3DDDD}" ma:internalName="Part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5" nillable="true" ma:taxonomy="true" ma:internalName="a3c7f3665c3f4ddab65e7e70f16e8438" ma:taxonomyFieldName="Dokumenttype" ma:displayName="Dokumenttype" ma:default="" ma:fieldId="{a3c7f366-5c3f-4dda-b65e-7e70f16e8438}" ma:sspId="9876559a-c4dc-4b3f-a6a0-34932b741060" ma:termSetId="2a4879fc-ae04-4bed-bb2c-c61845ab3b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CMMeetingCaseId" ma:index="40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41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2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43" nillable="true" ma:displayName="AgendaStatusIcon" ma:internalName="AgendaStatusIcon" ma:readOnly="true">
      <xsd:simpleType>
        <xsd:restriction base="dms:Unknown"/>
      </xsd:simpleType>
    </xsd:element>
    <xsd:element name="CCMManageRelations" ma:index="47" nillable="true" ma:displayName="CCMManageRelations" ma:hidden="true" ma:internalName="CCMManageRelations" ma:readOnly="false">
      <xsd:simpleType>
        <xsd:restriction base="dms:Text"/>
      </xsd:simpleType>
    </xsd:element>
    <xsd:element name="Afsender" ma:index="48" nillable="true" ma:displayName="Afsender" ma:hidden="true" ma:list="{5DE63D51-6507-4A47-9D33-0E333AA3DDDD}" ma:internalName="Afsender" ma:readOnly="false" ma:showField="VisNavn">
      <xsd:simpleType>
        <xsd:restriction base="dms:Lookup"/>
      </xsd:simpleType>
    </xsd:element>
    <xsd:element name="Modtager" ma:index="49" nillable="true" ma:displayName="Modtagere" ma:hidden="true" ma:list="{5DE63D51-6507-4A47-9D33-0E333AA3DDDD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skrivelse" ma:index="50" nillable="true" ma:displayName="Beskrivelse" ma:default="" ma:internalName="Beskrivelse">
      <xsd:simpleType>
        <xsd:restriction base="dms:Note">
          <xsd:maxLength value="255"/>
        </xsd:restriction>
      </xsd:simpleType>
    </xsd:element>
    <xsd:element name="SvarPaa" ma:index="55" nillable="true" ma:displayName="Svar på" ma:list="{148629D2-F673-437B-AFC3-61A62E659FCC}" ma:internalName="SvarPaa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6" nillable="true" ma:displayName="Er besvaret?" ma:default="0" ma:internalName="ErBesvaret">
      <xsd:simpleType>
        <xsd:restriction base="dms:Boolean"/>
      </xsd:simpleType>
    </xsd:element>
    <xsd:element name="Frist" ma:index="57" nillable="true" ma:displayName="Frist" ma:format="DateOnly" ma:internalName="Fris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10447-dc3e-470e-b49a-07f5d85520d9" elementFormDefault="qualified">
    <xsd:import namespace="http://schemas.microsoft.com/office/2006/documentManagement/types"/>
    <xsd:import namespace="http://schemas.microsoft.com/office/infopath/2007/PartnerControls"/>
    <xsd:element name="TaxCatchAll" ma:index="36" nillable="true" ma:displayName="Taxonomy Catch All Column" ma:hidden="true" ma:list="{c12e9f68-9138-434a-aef0-864fe41d268e}" ma:internalName="TaxCatchAll" ma:showField="CatchAllData" ma:web="49a10447-dc3e-470e-b49a-07f5d85520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B7C262-83B7-4A07-A92D-FB30ED5FBAF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9a10447-dc3e-470e-b49a-07f5d85520d9"/>
    <ds:schemaRef ds:uri="148629D2-F673-437B-AFC3-61A62E659FCC"/>
  </ds:schemaRefs>
</ds:datastoreItem>
</file>

<file path=customXml/itemProps2.xml><?xml version="1.0" encoding="utf-8"?>
<ds:datastoreItem xmlns:ds="http://schemas.openxmlformats.org/officeDocument/2006/customXml" ds:itemID="{E7643231-95C1-4E7A-A623-08FF4BF02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F57F1-5A39-4B4D-9AB2-A9565509F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8629D2-F673-437B-AFC3-61A62E659FCC"/>
    <ds:schemaRef ds:uri="49a10447-dc3e-470e-b49a-07f5d8552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ESDH - Template Sample - 002</Template>
  <TotalTime>0</TotalTime>
  <Pages>2</Pages>
  <Words>193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Kvittering</vt:lpstr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Kvittering</dc:title>
  <dc:creator>Katrine Berthelsen Brandt</dc:creator>
  <cp:lastModifiedBy>Dorthea Reimer-Johansen</cp:lastModifiedBy>
  <cp:revision>2</cp:revision>
  <dcterms:created xsi:type="dcterms:W3CDTF">2023-03-29T11:37:00Z</dcterms:created>
  <dcterms:modified xsi:type="dcterms:W3CDTF">2023-03-29T11:37:00Z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ID">
    <vt:lpwstr>0c401e31-241c-41cc-b0e1-7102d78b4884</vt:lpwstr>
  </property>
  <property fmtid="{D5CDD505-2E9C-101B-9397-08002B2CF9AE}" pid="3" name="CCMTemplateID">
    <vt:r8>164</vt:r8>
  </property>
  <property fmtid="{D5CDD505-2E9C-101B-9397-08002B2CF9AE}" pid="4" name="ContentTypeId">
    <vt:lpwstr>0x010100AC085CFC53BC46CEA2EADE194AD9D48200E4879859B99F55479765E6CC3C0E1976</vt:lpwstr>
  </property>
  <property fmtid="{D5CDD505-2E9C-101B-9397-08002B2CF9AE}" pid="5" name="Dokumenttype">
    <vt:lpwstr>9;#Kvittering|c5dcff5d-5dd6-4413-b142-65923b475512</vt:lpwstr>
  </property>
  <property fmtid="{D5CDD505-2E9C-101B-9397-08002B2CF9AE}" pid="6" name="Profil">
    <vt:lpwstr/>
  </property>
  <property fmtid="{D5CDD505-2E9C-101B-9397-08002B2CF9AE}" pid="7" name="Sagsprofil">
    <vt:lpwstr/>
  </property>
  <property fmtid="{D5CDD505-2E9C-101B-9397-08002B2CF9AE}" pid="8" name="Sagstype">
    <vt:lpwstr/>
  </property>
  <property fmtid="{D5CDD505-2E9C-101B-9397-08002B2CF9AE}" pid="9" name="Udvalg">
    <vt:lpwstr/>
  </property>
  <property fmtid="{D5CDD505-2E9C-101B-9397-08002B2CF9AE}" pid="10" name="CCMOneDriveID">
    <vt:lpwstr/>
  </property>
  <property fmtid="{D5CDD505-2E9C-101B-9397-08002B2CF9AE}" pid="11" name="CCMOneDriveOwnerID">
    <vt:lpwstr/>
  </property>
  <property fmtid="{D5CDD505-2E9C-101B-9397-08002B2CF9AE}" pid="12" name="CCMOneDriveItemID">
    <vt:lpwstr/>
  </property>
  <property fmtid="{D5CDD505-2E9C-101B-9397-08002B2CF9AE}" pid="13" name="CCMIsSharedOnOneDrive">
    <vt:bool>false</vt:bool>
  </property>
  <property fmtid="{D5CDD505-2E9C-101B-9397-08002B2CF9AE}" pid="14" name="CCMSystem">
    <vt:lpwstr> </vt:lpwstr>
  </property>
  <property fmtid="{D5CDD505-2E9C-101B-9397-08002B2CF9AE}" pid="15" name="CCMEventContext">
    <vt:lpwstr>68a29507-09e1-4ff6-82a0-5ce2ed97ddd8</vt:lpwstr>
  </property>
  <property fmtid="{D5CDD505-2E9C-101B-9397-08002B2CF9AE}" pid="16" name="CCMCommunication">
    <vt:lpwstr/>
  </property>
</Properties>
</file>